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2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9"/>
        <w:gridCol w:w="2372"/>
        <w:gridCol w:w="8519"/>
      </w:tblGrid>
      <w:tr w:rsidR="00611474" w:rsidRPr="0057256E" w14:paraId="098D779E" w14:textId="77777777" w:rsidTr="00611474">
        <w:trPr>
          <w:trHeight w:val="370"/>
        </w:trPr>
        <w:tc>
          <w:tcPr>
            <w:tcW w:w="795" w:type="pct"/>
          </w:tcPr>
          <w:p w14:paraId="171BDA27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916" w:type="pct"/>
          </w:tcPr>
          <w:p w14:paraId="228CC0F1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Hours</w:t>
            </w:r>
          </w:p>
        </w:tc>
        <w:tc>
          <w:tcPr>
            <w:tcW w:w="3289" w:type="pct"/>
          </w:tcPr>
          <w:p w14:paraId="0CD2AEED" w14:textId="77777777" w:rsidR="00611474" w:rsidRPr="000F03F9" w:rsidRDefault="00611474" w:rsidP="00611474">
            <w:pPr>
              <w:jc w:val="center"/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Duties Performed</w:t>
            </w:r>
          </w:p>
        </w:tc>
      </w:tr>
      <w:tr w:rsidR="00611474" w:rsidRPr="0057256E" w14:paraId="0FF1A429" w14:textId="77777777" w:rsidTr="00611474">
        <w:trPr>
          <w:trHeight w:val="370"/>
        </w:trPr>
        <w:tc>
          <w:tcPr>
            <w:tcW w:w="795" w:type="pct"/>
          </w:tcPr>
          <w:p w14:paraId="1332A0BF" w14:textId="77777777" w:rsidR="00611474" w:rsidRPr="0057256E" w:rsidRDefault="00611474" w:rsidP="00611474"/>
        </w:tc>
        <w:tc>
          <w:tcPr>
            <w:tcW w:w="916" w:type="pct"/>
          </w:tcPr>
          <w:p w14:paraId="184D89A5" w14:textId="77777777" w:rsidR="00611474" w:rsidRPr="0057256E" w:rsidRDefault="00611474" w:rsidP="00611474"/>
        </w:tc>
        <w:tc>
          <w:tcPr>
            <w:tcW w:w="3289" w:type="pct"/>
          </w:tcPr>
          <w:p w14:paraId="71A632A4" w14:textId="77777777" w:rsidR="00611474" w:rsidRPr="0057256E" w:rsidRDefault="00611474" w:rsidP="00611474"/>
        </w:tc>
      </w:tr>
      <w:tr w:rsidR="00611474" w:rsidRPr="0057256E" w14:paraId="6D784EFC" w14:textId="77777777" w:rsidTr="00611474">
        <w:trPr>
          <w:trHeight w:val="370"/>
        </w:trPr>
        <w:tc>
          <w:tcPr>
            <w:tcW w:w="795" w:type="pct"/>
          </w:tcPr>
          <w:p w14:paraId="44335FA2" w14:textId="77777777" w:rsidR="00611474" w:rsidRPr="0057256E" w:rsidRDefault="00611474" w:rsidP="00611474"/>
        </w:tc>
        <w:tc>
          <w:tcPr>
            <w:tcW w:w="916" w:type="pct"/>
          </w:tcPr>
          <w:p w14:paraId="01E8A02C" w14:textId="77777777" w:rsidR="00611474" w:rsidRPr="0057256E" w:rsidRDefault="00611474" w:rsidP="00611474"/>
        </w:tc>
        <w:tc>
          <w:tcPr>
            <w:tcW w:w="3289" w:type="pct"/>
          </w:tcPr>
          <w:p w14:paraId="5455750D" w14:textId="77777777" w:rsidR="00611474" w:rsidRPr="0057256E" w:rsidRDefault="00611474" w:rsidP="00611474"/>
        </w:tc>
      </w:tr>
      <w:tr w:rsidR="00611474" w:rsidRPr="0057256E" w14:paraId="5334BBAB" w14:textId="77777777" w:rsidTr="00611474">
        <w:trPr>
          <w:trHeight w:val="370"/>
        </w:trPr>
        <w:tc>
          <w:tcPr>
            <w:tcW w:w="795" w:type="pct"/>
          </w:tcPr>
          <w:p w14:paraId="3B7B1388" w14:textId="77777777" w:rsidR="00611474" w:rsidRPr="0057256E" w:rsidRDefault="00611474" w:rsidP="00611474"/>
        </w:tc>
        <w:tc>
          <w:tcPr>
            <w:tcW w:w="916" w:type="pct"/>
          </w:tcPr>
          <w:p w14:paraId="7BA91727" w14:textId="77777777" w:rsidR="00611474" w:rsidRPr="0057256E" w:rsidRDefault="00611474" w:rsidP="00611474"/>
        </w:tc>
        <w:tc>
          <w:tcPr>
            <w:tcW w:w="3289" w:type="pct"/>
          </w:tcPr>
          <w:p w14:paraId="20EA2FB3" w14:textId="77777777" w:rsidR="00611474" w:rsidRPr="0057256E" w:rsidRDefault="00611474" w:rsidP="00611474"/>
        </w:tc>
      </w:tr>
      <w:tr w:rsidR="00611474" w:rsidRPr="0057256E" w14:paraId="0F282848" w14:textId="77777777" w:rsidTr="00611474">
        <w:trPr>
          <w:trHeight w:val="370"/>
        </w:trPr>
        <w:tc>
          <w:tcPr>
            <w:tcW w:w="795" w:type="pct"/>
          </w:tcPr>
          <w:p w14:paraId="29108090" w14:textId="77777777" w:rsidR="00611474" w:rsidRPr="0057256E" w:rsidRDefault="00611474" w:rsidP="00611474"/>
        </w:tc>
        <w:tc>
          <w:tcPr>
            <w:tcW w:w="916" w:type="pct"/>
          </w:tcPr>
          <w:p w14:paraId="7920EE4C" w14:textId="77777777" w:rsidR="00611474" w:rsidRPr="0057256E" w:rsidRDefault="00611474" w:rsidP="00611474"/>
        </w:tc>
        <w:tc>
          <w:tcPr>
            <w:tcW w:w="3289" w:type="pct"/>
          </w:tcPr>
          <w:p w14:paraId="7F62DF94" w14:textId="77777777" w:rsidR="00611474" w:rsidRPr="0057256E" w:rsidRDefault="00611474" w:rsidP="00611474"/>
        </w:tc>
      </w:tr>
      <w:tr w:rsidR="00611474" w:rsidRPr="0057256E" w14:paraId="0942CA92" w14:textId="77777777" w:rsidTr="00611474">
        <w:trPr>
          <w:trHeight w:val="370"/>
        </w:trPr>
        <w:tc>
          <w:tcPr>
            <w:tcW w:w="795" w:type="pct"/>
          </w:tcPr>
          <w:p w14:paraId="129DFAD8" w14:textId="77777777" w:rsidR="00611474" w:rsidRPr="0057256E" w:rsidRDefault="00611474" w:rsidP="00611474"/>
        </w:tc>
        <w:tc>
          <w:tcPr>
            <w:tcW w:w="916" w:type="pct"/>
          </w:tcPr>
          <w:p w14:paraId="51ACFC25" w14:textId="77777777" w:rsidR="00611474" w:rsidRPr="0057256E" w:rsidRDefault="00611474" w:rsidP="00611474"/>
        </w:tc>
        <w:tc>
          <w:tcPr>
            <w:tcW w:w="3289" w:type="pct"/>
          </w:tcPr>
          <w:p w14:paraId="745202D0" w14:textId="77777777" w:rsidR="00611474" w:rsidRPr="0057256E" w:rsidRDefault="00611474" w:rsidP="00611474"/>
        </w:tc>
      </w:tr>
      <w:tr w:rsidR="00611474" w:rsidRPr="0057256E" w14:paraId="2ED25CC5" w14:textId="77777777" w:rsidTr="00611474">
        <w:trPr>
          <w:trHeight w:val="370"/>
        </w:trPr>
        <w:tc>
          <w:tcPr>
            <w:tcW w:w="795" w:type="pct"/>
          </w:tcPr>
          <w:p w14:paraId="6261F0D2" w14:textId="77777777" w:rsidR="00611474" w:rsidRPr="0057256E" w:rsidRDefault="00611474" w:rsidP="00611474"/>
        </w:tc>
        <w:tc>
          <w:tcPr>
            <w:tcW w:w="916" w:type="pct"/>
          </w:tcPr>
          <w:p w14:paraId="62608174" w14:textId="77777777" w:rsidR="00611474" w:rsidRPr="0057256E" w:rsidRDefault="00611474" w:rsidP="00611474"/>
        </w:tc>
        <w:tc>
          <w:tcPr>
            <w:tcW w:w="3289" w:type="pct"/>
          </w:tcPr>
          <w:p w14:paraId="2B531ED3" w14:textId="77777777" w:rsidR="00611474" w:rsidRPr="0057256E" w:rsidRDefault="00611474" w:rsidP="00611474"/>
        </w:tc>
      </w:tr>
      <w:tr w:rsidR="00611474" w:rsidRPr="0057256E" w14:paraId="4464CC27" w14:textId="77777777" w:rsidTr="00611474">
        <w:trPr>
          <w:trHeight w:val="378"/>
        </w:trPr>
        <w:tc>
          <w:tcPr>
            <w:tcW w:w="795" w:type="pct"/>
          </w:tcPr>
          <w:p w14:paraId="573DBC6B" w14:textId="77777777" w:rsidR="00611474" w:rsidRPr="0057256E" w:rsidRDefault="00611474" w:rsidP="00611474"/>
        </w:tc>
        <w:tc>
          <w:tcPr>
            <w:tcW w:w="916" w:type="pct"/>
          </w:tcPr>
          <w:p w14:paraId="76724051" w14:textId="77777777" w:rsidR="00611474" w:rsidRPr="0057256E" w:rsidRDefault="00611474" w:rsidP="00611474"/>
        </w:tc>
        <w:tc>
          <w:tcPr>
            <w:tcW w:w="3289" w:type="pct"/>
          </w:tcPr>
          <w:p w14:paraId="181A4F66" w14:textId="77777777" w:rsidR="00611474" w:rsidRPr="0057256E" w:rsidRDefault="00611474" w:rsidP="00611474"/>
        </w:tc>
      </w:tr>
      <w:tr w:rsidR="00611474" w:rsidRPr="0057256E" w14:paraId="5228B3AF" w14:textId="77777777" w:rsidTr="00611474">
        <w:trPr>
          <w:trHeight w:val="370"/>
        </w:trPr>
        <w:tc>
          <w:tcPr>
            <w:tcW w:w="795" w:type="pct"/>
          </w:tcPr>
          <w:p w14:paraId="69F8D4AC" w14:textId="77777777" w:rsidR="00611474" w:rsidRPr="0057256E" w:rsidRDefault="00611474" w:rsidP="00611474"/>
        </w:tc>
        <w:tc>
          <w:tcPr>
            <w:tcW w:w="916" w:type="pct"/>
          </w:tcPr>
          <w:p w14:paraId="0A03C8E4" w14:textId="77777777" w:rsidR="00611474" w:rsidRPr="0057256E" w:rsidRDefault="00611474" w:rsidP="00611474"/>
        </w:tc>
        <w:tc>
          <w:tcPr>
            <w:tcW w:w="3289" w:type="pct"/>
          </w:tcPr>
          <w:p w14:paraId="4E3E96B6" w14:textId="77777777" w:rsidR="00611474" w:rsidRPr="0057256E" w:rsidRDefault="00611474" w:rsidP="00611474"/>
        </w:tc>
      </w:tr>
      <w:tr w:rsidR="00611474" w:rsidRPr="0057256E" w14:paraId="3E61AF99" w14:textId="77777777" w:rsidTr="00611474">
        <w:trPr>
          <w:trHeight w:val="370"/>
        </w:trPr>
        <w:tc>
          <w:tcPr>
            <w:tcW w:w="795" w:type="pct"/>
          </w:tcPr>
          <w:p w14:paraId="7E822C2B" w14:textId="77777777" w:rsidR="00611474" w:rsidRPr="0057256E" w:rsidRDefault="00611474" w:rsidP="00611474"/>
        </w:tc>
        <w:tc>
          <w:tcPr>
            <w:tcW w:w="916" w:type="pct"/>
          </w:tcPr>
          <w:p w14:paraId="62E56787" w14:textId="77777777" w:rsidR="00611474" w:rsidRPr="0057256E" w:rsidRDefault="00611474" w:rsidP="00611474"/>
        </w:tc>
        <w:tc>
          <w:tcPr>
            <w:tcW w:w="3289" w:type="pct"/>
          </w:tcPr>
          <w:p w14:paraId="15C19444" w14:textId="77777777" w:rsidR="00611474" w:rsidRPr="0057256E" w:rsidRDefault="00611474" w:rsidP="00611474"/>
        </w:tc>
      </w:tr>
      <w:tr w:rsidR="00611474" w:rsidRPr="0057256E" w14:paraId="55AC67DB" w14:textId="77777777" w:rsidTr="00611474">
        <w:trPr>
          <w:trHeight w:val="370"/>
        </w:trPr>
        <w:tc>
          <w:tcPr>
            <w:tcW w:w="795" w:type="pct"/>
          </w:tcPr>
          <w:p w14:paraId="449A5194" w14:textId="77777777" w:rsidR="00611474" w:rsidRPr="0057256E" w:rsidRDefault="00611474" w:rsidP="00611474"/>
        </w:tc>
        <w:tc>
          <w:tcPr>
            <w:tcW w:w="916" w:type="pct"/>
          </w:tcPr>
          <w:p w14:paraId="6F38822A" w14:textId="77777777" w:rsidR="00611474" w:rsidRPr="0057256E" w:rsidRDefault="00611474" w:rsidP="00611474"/>
        </w:tc>
        <w:tc>
          <w:tcPr>
            <w:tcW w:w="3289" w:type="pct"/>
          </w:tcPr>
          <w:p w14:paraId="65E67892" w14:textId="77777777" w:rsidR="00611474" w:rsidRPr="0057256E" w:rsidRDefault="00611474" w:rsidP="00611474"/>
        </w:tc>
      </w:tr>
      <w:tr w:rsidR="00611474" w:rsidRPr="0057256E" w14:paraId="0BE80EB6" w14:textId="77777777" w:rsidTr="00611474">
        <w:trPr>
          <w:trHeight w:val="370"/>
        </w:trPr>
        <w:tc>
          <w:tcPr>
            <w:tcW w:w="795" w:type="pct"/>
          </w:tcPr>
          <w:p w14:paraId="52192F33" w14:textId="77777777" w:rsidR="00611474" w:rsidRPr="0057256E" w:rsidRDefault="00611474" w:rsidP="00611474"/>
        </w:tc>
        <w:tc>
          <w:tcPr>
            <w:tcW w:w="916" w:type="pct"/>
          </w:tcPr>
          <w:p w14:paraId="2B348DEC" w14:textId="77777777" w:rsidR="00611474" w:rsidRPr="0057256E" w:rsidRDefault="00611474" w:rsidP="00611474"/>
        </w:tc>
        <w:tc>
          <w:tcPr>
            <w:tcW w:w="3289" w:type="pct"/>
          </w:tcPr>
          <w:p w14:paraId="1A355AC6" w14:textId="77777777" w:rsidR="00611474" w:rsidRPr="0057256E" w:rsidRDefault="00611474" w:rsidP="00611474"/>
        </w:tc>
      </w:tr>
      <w:tr w:rsidR="00611474" w:rsidRPr="0057256E" w14:paraId="6A2D1351" w14:textId="77777777" w:rsidTr="00611474">
        <w:trPr>
          <w:trHeight w:val="370"/>
        </w:trPr>
        <w:tc>
          <w:tcPr>
            <w:tcW w:w="795" w:type="pct"/>
          </w:tcPr>
          <w:p w14:paraId="6089191B" w14:textId="77777777" w:rsidR="00611474" w:rsidRPr="0057256E" w:rsidRDefault="00611474" w:rsidP="00611474"/>
        </w:tc>
        <w:tc>
          <w:tcPr>
            <w:tcW w:w="916" w:type="pct"/>
          </w:tcPr>
          <w:p w14:paraId="06951B78" w14:textId="77777777" w:rsidR="00611474" w:rsidRPr="0057256E" w:rsidRDefault="00611474" w:rsidP="00611474"/>
        </w:tc>
        <w:tc>
          <w:tcPr>
            <w:tcW w:w="3289" w:type="pct"/>
          </w:tcPr>
          <w:p w14:paraId="214B8B56" w14:textId="77777777" w:rsidR="00611474" w:rsidRPr="0057256E" w:rsidRDefault="00611474" w:rsidP="00611474"/>
        </w:tc>
      </w:tr>
      <w:tr w:rsidR="00611474" w:rsidRPr="0057256E" w14:paraId="71C5261B" w14:textId="77777777" w:rsidTr="00611474">
        <w:trPr>
          <w:trHeight w:val="370"/>
        </w:trPr>
        <w:tc>
          <w:tcPr>
            <w:tcW w:w="795" w:type="pct"/>
          </w:tcPr>
          <w:p w14:paraId="5E4B09A7" w14:textId="77777777" w:rsidR="00611474" w:rsidRPr="0057256E" w:rsidRDefault="00611474" w:rsidP="00611474"/>
        </w:tc>
        <w:tc>
          <w:tcPr>
            <w:tcW w:w="916" w:type="pct"/>
          </w:tcPr>
          <w:p w14:paraId="7FBE35D6" w14:textId="77777777" w:rsidR="00611474" w:rsidRPr="0057256E" w:rsidRDefault="00611474" w:rsidP="00611474"/>
        </w:tc>
        <w:tc>
          <w:tcPr>
            <w:tcW w:w="3289" w:type="pct"/>
          </w:tcPr>
          <w:p w14:paraId="3F2461B5" w14:textId="77777777" w:rsidR="00611474" w:rsidRPr="0057256E" w:rsidRDefault="00611474" w:rsidP="00611474"/>
        </w:tc>
      </w:tr>
      <w:tr w:rsidR="00611474" w:rsidRPr="0057256E" w14:paraId="64A0C764" w14:textId="77777777" w:rsidTr="00611474">
        <w:trPr>
          <w:trHeight w:val="370"/>
        </w:trPr>
        <w:tc>
          <w:tcPr>
            <w:tcW w:w="795" w:type="pct"/>
          </w:tcPr>
          <w:p w14:paraId="3353D358" w14:textId="77777777" w:rsidR="00611474" w:rsidRPr="0057256E" w:rsidRDefault="00611474" w:rsidP="00611474"/>
        </w:tc>
        <w:tc>
          <w:tcPr>
            <w:tcW w:w="916" w:type="pct"/>
          </w:tcPr>
          <w:p w14:paraId="31DFA26C" w14:textId="77777777" w:rsidR="00611474" w:rsidRPr="0057256E" w:rsidRDefault="00611474" w:rsidP="00611474"/>
        </w:tc>
        <w:tc>
          <w:tcPr>
            <w:tcW w:w="3289" w:type="pct"/>
          </w:tcPr>
          <w:p w14:paraId="6B66DFB3" w14:textId="77777777" w:rsidR="00611474" w:rsidRPr="0057256E" w:rsidRDefault="00611474" w:rsidP="00611474"/>
        </w:tc>
      </w:tr>
    </w:tbl>
    <w:p w14:paraId="070E40CA" w14:textId="77777777" w:rsidR="00C8469B" w:rsidRPr="000F03F9" w:rsidRDefault="00611474" w:rsidP="00611474">
      <w:pPr>
        <w:rPr>
          <w:rFonts w:asciiTheme="majorHAnsi" w:hAnsiTheme="majorHAnsi"/>
          <w:b/>
          <w:color w:val="3B3838" w:themeColor="background2" w:themeShade="40"/>
          <w:sz w:val="36"/>
          <w:szCs w:val="24"/>
        </w:rPr>
      </w:pPr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Total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Hours:_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____        Staff/Leadership Signature:__________________</w:t>
      </w:r>
    </w:p>
    <w:sectPr w:rsidR="00C8469B" w:rsidRPr="000F03F9" w:rsidSect="00657A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B3F1C" w14:textId="77777777" w:rsidR="00144957" w:rsidRDefault="00144957" w:rsidP="00650259">
      <w:pPr>
        <w:spacing w:line="240" w:lineRule="auto"/>
      </w:pPr>
      <w:r>
        <w:separator/>
      </w:r>
    </w:p>
  </w:endnote>
  <w:endnote w:type="continuationSeparator" w:id="0">
    <w:p w14:paraId="472417D1" w14:textId="77777777" w:rsidR="00144957" w:rsidRDefault="0014495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A0AD11-5328-41E0-B2E0-E22BB80B772F}"/>
    <w:embedBold r:id="rId2" w:fontKey="{05044CD0-28C1-4C34-98A5-CBC403715B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7C234B6-E03D-4020-A34C-28AEEF82CAE8}"/>
    <w:embedBold r:id="rId4" w:fontKey="{C281510D-482D-48AA-A06C-D40614CD098D}"/>
    <w:embedItalic r:id="rId5" w:fontKey="{6B476CE0-9DBF-443E-BBB4-72EC17D4F7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076E7EB-204D-404F-B41C-484DE0C496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E332AEB-7172-43B6-922C-C155388B35E9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8" w:fontKey="{35E09EC6-3E83-46C5-B992-405D48367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4F1E4" w14:textId="77777777" w:rsidR="00F40C16" w:rsidRDefault="00F40C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E137C" w14:textId="77777777" w:rsidR="00F40C16" w:rsidRDefault="00F40C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AF6B1" w14:textId="77777777" w:rsidR="00F40C16" w:rsidRDefault="00F40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B099A" w14:textId="77777777" w:rsidR="00144957" w:rsidRDefault="00144957" w:rsidP="00650259">
      <w:pPr>
        <w:spacing w:line="240" w:lineRule="auto"/>
      </w:pPr>
      <w:r>
        <w:separator/>
      </w:r>
    </w:p>
  </w:footnote>
  <w:footnote w:type="continuationSeparator" w:id="0">
    <w:p w14:paraId="4F95B207" w14:textId="77777777" w:rsidR="00144957" w:rsidRDefault="0014495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A4EF0" w14:textId="77777777" w:rsidR="00F40C16" w:rsidRDefault="00F40C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6B61F" w14:textId="77777777" w:rsidR="00F40C16" w:rsidRDefault="00F40C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0A7AC" w14:textId="77777777" w:rsidR="00C8469B" w:rsidRPr="00A67B86" w:rsidRDefault="009355D0" w:rsidP="00C8469B">
    <w:pPr>
      <w:pStyle w:val="NoSpacing"/>
      <w:jc w:val="center"/>
      <w:rPr>
        <w:rFonts w:asciiTheme="majorHAnsi" w:hAnsiTheme="majorHAnsi"/>
        <w:b/>
        <w:color w:val="000000" w:themeColor="text1"/>
        <w:sz w:val="32"/>
      </w:rPr>
    </w:pPr>
    <w:r w:rsidRPr="00A67B86">
      <w:rPr>
        <w:rFonts w:eastAsia="Times New Roman" w:cstheme="minorHAnsi"/>
        <w:noProof/>
        <w:color w:val="000000" w:themeColor="text1"/>
        <w:sz w:val="40"/>
        <w:szCs w:val="24"/>
      </w:rPr>
      <w:drawing>
        <wp:anchor distT="0" distB="0" distL="114300" distR="114300" simplePos="0" relativeHeight="251660288" behindDoc="0" locked="0" layoutInCell="1" allowOverlap="1" wp14:anchorId="760F975B" wp14:editId="7DE9E1F1">
          <wp:simplePos x="0" y="0"/>
          <wp:positionH relativeFrom="column">
            <wp:posOffset>-895350</wp:posOffset>
          </wp:positionH>
          <wp:positionV relativeFrom="paragraph">
            <wp:posOffset>-243840</wp:posOffset>
          </wp:positionV>
          <wp:extent cx="1402080" cy="880110"/>
          <wp:effectExtent l="0" t="0" r="7620" b="0"/>
          <wp:wrapThrough wrapText="bothSides">
            <wp:wrapPolygon edited="0">
              <wp:start x="0" y="0"/>
              <wp:lineTo x="0" y="21039"/>
              <wp:lineTo x="21424" y="21039"/>
              <wp:lineTo x="2142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53F" w:rsidRPr="00A67B86">
      <w:rPr>
        <w:rFonts w:asciiTheme="majorHAnsi" w:hAnsiTheme="majorHAnsi"/>
        <w:b/>
        <w:color w:val="000000" w:themeColor="text1"/>
        <w:sz w:val="32"/>
      </w:rPr>
      <w:t xml:space="preserve">Volunteer Log </w:t>
    </w:r>
  </w:p>
  <w:p w14:paraId="731D60FA" w14:textId="77777777" w:rsidR="00C8469B" w:rsidRPr="00611474" w:rsidRDefault="00611474" w:rsidP="00661F07">
    <w:pPr>
      <w:pStyle w:val="NoSpacing"/>
      <w:tabs>
        <w:tab w:val="left" w:pos="5947"/>
      </w:tabs>
      <w:rPr>
        <w:rFonts w:asciiTheme="majorHAnsi" w:hAnsiTheme="majorHAnsi"/>
        <w:b/>
        <w:sz w:val="24"/>
      </w:rPr>
    </w:pPr>
    <w:r>
      <w:rPr>
        <w:rFonts w:asciiTheme="majorHAnsi" w:hAnsiTheme="majorHAnsi" w:cs="Mongolian Baiti"/>
        <w:b/>
        <w:sz w:val="24"/>
      </w:rPr>
      <w:t xml:space="preserve">      </w:t>
    </w:r>
    <w:r w:rsidR="00C8469B" w:rsidRPr="00611474">
      <w:rPr>
        <w:rFonts w:asciiTheme="majorHAnsi" w:hAnsiTheme="majorHAnsi" w:cs="Mongolian Baiti"/>
        <w:b/>
        <w:sz w:val="24"/>
      </w:rPr>
      <w:t>Student</w:t>
    </w:r>
    <w:r w:rsidR="00C8469B" w:rsidRPr="00611474">
      <w:rPr>
        <w:rFonts w:asciiTheme="majorHAnsi" w:hAnsiTheme="majorHAnsi"/>
        <w:b/>
        <w:sz w:val="24"/>
      </w:rPr>
      <w:t xml:space="preserve"> Name:</w:t>
    </w:r>
    <w:r w:rsidR="00661F07" w:rsidRPr="00611474">
      <w:rPr>
        <w:rFonts w:asciiTheme="majorHAnsi" w:hAnsiTheme="majorHAnsi"/>
        <w:b/>
        <w:sz w:val="24"/>
      </w:rPr>
      <w:tab/>
    </w:r>
  </w:p>
  <w:p w14:paraId="491E3B73" w14:textId="77777777" w:rsidR="00C8469B" w:rsidRPr="00611474" w:rsidRDefault="00611474" w:rsidP="00C8469B">
    <w:pPr>
      <w:pStyle w:val="NoSpacing"/>
      <w:rPr>
        <w:rFonts w:asciiTheme="majorHAnsi" w:hAnsiTheme="majorHAnsi"/>
        <w:b/>
        <w:sz w:val="24"/>
      </w:rPr>
    </w:pPr>
    <w:r>
      <w:rPr>
        <w:rFonts w:asciiTheme="majorHAnsi" w:hAnsiTheme="majorHAnsi"/>
        <w:b/>
        <w:sz w:val="24"/>
      </w:rPr>
      <w:t xml:space="preserve">      </w:t>
    </w:r>
    <w:r w:rsidR="00C8469B" w:rsidRPr="00611474">
      <w:rPr>
        <w:rFonts w:asciiTheme="majorHAnsi" w:hAnsiTheme="majorHAnsi"/>
        <w:b/>
        <w:sz w:val="24"/>
      </w:rPr>
      <w:t>Organization</w:t>
    </w:r>
    <w:r w:rsidR="00DA1E69" w:rsidRPr="00611474">
      <w:rPr>
        <w:rFonts w:asciiTheme="majorHAnsi" w:hAnsiTheme="majorHAnsi"/>
        <w:b/>
        <w:sz w:val="24"/>
      </w:rPr>
      <w:t xml:space="preserve"> (must be from the approved list):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69.75pt;height:276.75pt;flip:x;visibility:visible;mso-wrap-style:square" o:bullet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01391629">
    <w:abstractNumId w:val="11"/>
  </w:num>
  <w:num w:numId="2" w16cid:durableId="1567257380">
    <w:abstractNumId w:val="7"/>
  </w:num>
  <w:num w:numId="3" w16cid:durableId="2118869909">
    <w:abstractNumId w:val="15"/>
  </w:num>
  <w:num w:numId="4" w16cid:durableId="724448169">
    <w:abstractNumId w:val="12"/>
  </w:num>
  <w:num w:numId="5" w16cid:durableId="299921561">
    <w:abstractNumId w:val="13"/>
  </w:num>
  <w:num w:numId="6" w16cid:durableId="1461875287">
    <w:abstractNumId w:val="19"/>
  </w:num>
  <w:num w:numId="7" w16cid:durableId="32777435">
    <w:abstractNumId w:val="6"/>
  </w:num>
  <w:num w:numId="8" w16cid:durableId="77752042">
    <w:abstractNumId w:val="10"/>
  </w:num>
  <w:num w:numId="9" w16cid:durableId="1105417138">
    <w:abstractNumId w:val="17"/>
  </w:num>
  <w:num w:numId="10" w16cid:durableId="353118761">
    <w:abstractNumId w:val="1"/>
  </w:num>
  <w:num w:numId="11" w16cid:durableId="1157266396">
    <w:abstractNumId w:val="5"/>
  </w:num>
  <w:num w:numId="12" w16cid:durableId="262228011">
    <w:abstractNumId w:val="0"/>
  </w:num>
  <w:num w:numId="13" w16cid:durableId="867525248">
    <w:abstractNumId w:val="2"/>
  </w:num>
  <w:num w:numId="14" w16cid:durableId="224029572">
    <w:abstractNumId w:val="9"/>
  </w:num>
  <w:num w:numId="15" w16cid:durableId="788664347">
    <w:abstractNumId w:val="8"/>
  </w:num>
  <w:num w:numId="16" w16cid:durableId="1743721231">
    <w:abstractNumId w:val="16"/>
  </w:num>
  <w:num w:numId="17" w16cid:durableId="1217358187">
    <w:abstractNumId w:val="3"/>
  </w:num>
  <w:num w:numId="18" w16cid:durableId="301816947">
    <w:abstractNumId w:val="21"/>
  </w:num>
  <w:num w:numId="19" w16cid:durableId="545801865">
    <w:abstractNumId w:val="18"/>
  </w:num>
  <w:num w:numId="20" w16cid:durableId="1572692451">
    <w:abstractNumId w:val="14"/>
  </w:num>
  <w:num w:numId="21" w16cid:durableId="576476154">
    <w:abstractNumId w:val="20"/>
  </w:num>
  <w:num w:numId="22" w16cid:durableId="181004740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40"/>
    <w:rsid w:val="00003B30"/>
    <w:rsid w:val="00045CA6"/>
    <w:rsid w:val="00052382"/>
    <w:rsid w:val="0006568A"/>
    <w:rsid w:val="00076F0F"/>
    <w:rsid w:val="00084253"/>
    <w:rsid w:val="000A4026"/>
    <w:rsid w:val="000B253F"/>
    <w:rsid w:val="000D1F49"/>
    <w:rsid w:val="000F03F9"/>
    <w:rsid w:val="000F5C88"/>
    <w:rsid w:val="00130D40"/>
    <w:rsid w:val="00144957"/>
    <w:rsid w:val="001727CA"/>
    <w:rsid w:val="001D0EB1"/>
    <w:rsid w:val="002B69B4"/>
    <w:rsid w:val="002B735A"/>
    <w:rsid w:val="002C56E6"/>
    <w:rsid w:val="002D3A9F"/>
    <w:rsid w:val="00326EED"/>
    <w:rsid w:val="00354B3D"/>
    <w:rsid w:val="00361E11"/>
    <w:rsid w:val="003B4744"/>
    <w:rsid w:val="003F0847"/>
    <w:rsid w:val="003F500E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11474"/>
    <w:rsid w:val="0063739C"/>
    <w:rsid w:val="00650259"/>
    <w:rsid w:val="00657ADB"/>
    <w:rsid w:val="00661F07"/>
    <w:rsid w:val="00664EB8"/>
    <w:rsid w:val="007218C7"/>
    <w:rsid w:val="00770F25"/>
    <w:rsid w:val="007A35A8"/>
    <w:rsid w:val="007B0A85"/>
    <w:rsid w:val="007C6A52"/>
    <w:rsid w:val="00806FF3"/>
    <w:rsid w:val="0082043E"/>
    <w:rsid w:val="008C238E"/>
    <w:rsid w:val="008E203A"/>
    <w:rsid w:val="00905BCD"/>
    <w:rsid w:val="0091229C"/>
    <w:rsid w:val="00921906"/>
    <w:rsid w:val="009355D0"/>
    <w:rsid w:val="00940E73"/>
    <w:rsid w:val="00964863"/>
    <w:rsid w:val="0098597D"/>
    <w:rsid w:val="00991B30"/>
    <w:rsid w:val="009D406B"/>
    <w:rsid w:val="009F2638"/>
    <w:rsid w:val="009F619A"/>
    <w:rsid w:val="009F6DDE"/>
    <w:rsid w:val="00A16572"/>
    <w:rsid w:val="00A370A8"/>
    <w:rsid w:val="00A60442"/>
    <w:rsid w:val="00A67B86"/>
    <w:rsid w:val="00AC2926"/>
    <w:rsid w:val="00B04A50"/>
    <w:rsid w:val="00B160CA"/>
    <w:rsid w:val="00B670F4"/>
    <w:rsid w:val="00B80078"/>
    <w:rsid w:val="00BD4753"/>
    <w:rsid w:val="00BD5CB1"/>
    <w:rsid w:val="00BE62EE"/>
    <w:rsid w:val="00C003BA"/>
    <w:rsid w:val="00C46878"/>
    <w:rsid w:val="00C8469B"/>
    <w:rsid w:val="00CB4A51"/>
    <w:rsid w:val="00CD4532"/>
    <w:rsid w:val="00CD47B0"/>
    <w:rsid w:val="00CE6104"/>
    <w:rsid w:val="00CE7918"/>
    <w:rsid w:val="00D16163"/>
    <w:rsid w:val="00D31A17"/>
    <w:rsid w:val="00DA1E69"/>
    <w:rsid w:val="00DB3FAD"/>
    <w:rsid w:val="00DD447B"/>
    <w:rsid w:val="00DF0832"/>
    <w:rsid w:val="00E61C09"/>
    <w:rsid w:val="00E677FE"/>
    <w:rsid w:val="00E83438"/>
    <w:rsid w:val="00EB3B58"/>
    <w:rsid w:val="00EC7359"/>
    <w:rsid w:val="00EE3054"/>
    <w:rsid w:val="00EE5D35"/>
    <w:rsid w:val="00EF6893"/>
    <w:rsid w:val="00F00606"/>
    <w:rsid w:val="00F01256"/>
    <w:rsid w:val="00F06A68"/>
    <w:rsid w:val="00F40C16"/>
    <w:rsid w:val="00F5418C"/>
    <w:rsid w:val="00F549BE"/>
    <w:rsid w:val="00F8359D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13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D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AD485B-624D-4CCA-A29E-CBF1837E22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2024-12-19T13:52:00Z</dcterms:created>
  <dcterms:modified xsi:type="dcterms:W3CDTF">2024-12-19T13:52:00Z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