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218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59"/>
        <w:gridCol w:w="2372"/>
        <w:gridCol w:w="8519"/>
      </w:tblGrid>
      <w:tr w:rsidR="00611474" w:rsidRPr="0057256E" w14:paraId="1D7132CC" w14:textId="77777777" w:rsidTr="00611474">
        <w:trPr>
          <w:trHeight w:val="370"/>
        </w:trPr>
        <w:tc>
          <w:tcPr>
            <w:tcW w:w="795" w:type="pct"/>
          </w:tcPr>
          <w:p w14:paraId="292C17AA" w14:textId="77777777" w:rsidR="00611474" w:rsidRPr="000F03F9" w:rsidRDefault="00611474" w:rsidP="00611474">
            <w:pPr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Date</w:t>
            </w:r>
          </w:p>
        </w:tc>
        <w:tc>
          <w:tcPr>
            <w:tcW w:w="916" w:type="pct"/>
          </w:tcPr>
          <w:p w14:paraId="1B94A5D5" w14:textId="77777777" w:rsidR="00611474" w:rsidRPr="000F03F9" w:rsidRDefault="00611474" w:rsidP="00611474">
            <w:pPr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Hours</w:t>
            </w:r>
          </w:p>
        </w:tc>
        <w:tc>
          <w:tcPr>
            <w:tcW w:w="3289" w:type="pct"/>
          </w:tcPr>
          <w:p w14:paraId="30AAA463" w14:textId="77777777" w:rsidR="00611474" w:rsidRPr="000F03F9" w:rsidRDefault="00611474" w:rsidP="00611474">
            <w:pPr>
              <w:jc w:val="center"/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Duties Performed</w:t>
            </w:r>
          </w:p>
        </w:tc>
      </w:tr>
      <w:tr w:rsidR="00611474" w:rsidRPr="0057256E" w14:paraId="0C35931E" w14:textId="77777777" w:rsidTr="00611474">
        <w:trPr>
          <w:trHeight w:val="370"/>
        </w:trPr>
        <w:tc>
          <w:tcPr>
            <w:tcW w:w="795" w:type="pct"/>
          </w:tcPr>
          <w:p w14:paraId="1AB684DE" w14:textId="77777777" w:rsidR="00611474" w:rsidRPr="0057256E" w:rsidRDefault="00611474" w:rsidP="00611474"/>
        </w:tc>
        <w:tc>
          <w:tcPr>
            <w:tcW w:w="916" w:type="pct"/>
          </w:tcPr>
          <w:p w14:paraId="6713FA6F" w14:textId="77777777" w:rsidR="00611474" w:rsidRPr="0057256E" w:rsidRDefault="00611474" w:rsidP="00611474"/>
        </w:tc>
        <w:tc>
          <w:tcPr>
            <w:tcW w:w="3289" w:type="pct"/>
          </w:tcPr>
          <w:p w14:paraId="047B6099" w14:textId="77777777" w:rsidR="00611474" w:rsidRPr="0057256E" w:rsidRDefault="00611474" w:rsidP="00611474"/>
        </w:tc>
      </w:tr>
      <w:tr w:rsidR="00611474" w:rsidRPr="0057256E" w14:paraId="6DC0349C" w14:textId="77777777" w:rsidTr="00611474">
        <w:trPr>
          <w:trHeight w:val="370"/>
        </w:trPr>
        <w:tc>
          <w:tcPr>
            <w:tcW w:w="795" w:type="pct"/>
          </w:tcPr>
          <w:p w14:paraId="7E59AEF3" w14:textId="77777777" w:rsidR="00611474" w:rsidRPr="0057256E" w:rsidRDefault="00611474" w:rsidP="00611474"/>
        </w:tc>
        <w:tc>
          <w:tcPr>
            <w:tcW w:w="916" w:type="pct"/>
          </w:tcPr>
          <w:p w14:paraId="5199A44D" w14:textId="77777777" w:rsidR="00611474" w:rsidRPr="0057256E" w:rsidRDefault="00611474" w:rsidP="00611474"/>
        </w:tc>
        <w:tc>
          <w:tcPr>
            <w:tcW w:w="3289" w:type="pct"/>
          </w:tcPr>
          <w:p w14:paraId="0E40F9EA" w14:textId="77777777" w:rsidR="00611474" w:rsidRPr="0057256E" w:rsidRDefault="00611474" w:rsidP="00611474"/>
        </w:tc>
      </w:tr>
      <w:tr w:rsidR="00611474" w:rsidRPr="0057256E" w14:paraId="5E53F2D7" w14:textId="77777777" w:rsidTr="00611474">
        <w:trPr>
          <w:trHeight w:val="370"/>
        </w:trPr>
        <w:tc>
          <w:tcPr>
            <w:tcW w:w="795" w:type="pct"/>
          </w:tcPr>
          <w:p w14:paraId="01AF4421" w14:textId="77777777" w:rsidR="00611474" w:rsidRPr="0057256E" w:rsidRDefault="00611474" w:rsidP="00611474"/>
        </w:tc>
        <w:tc>
          <w:tcPr>
            <w:tcW w:w="916" w:type="pct"/>
          </w:tcPr>
          <w:p w14:paraId="3BD5586A" w14:textId="77777777" w:rsidR="00611474" w:rsidRPr="0057256E" w:rsidRDefault="00611474" w:rsidP="00611474"/>
        </w:tc>
        <w:tc>
          <w:tcPr>
            <w:tcW w:w="3289" w:type="pct"/>
          </w:tcPr>
          <w:p w14:paraId="02ADBDB8" w14:textId="77777777" w:rsidR="00611474" w:rsidRPr="0057256E" w:rsidRDefault="00611474" w:rsidP="00611474"/>
        </w:tc>
      </w:tr>
      <w:tr w:rsidR="00611474" w:rsidRPr="0057256E" w14:paraId="215D356C" w14:textId="77777777" w:rsidTr="00611474">
        <w:trPr>
          <w:trHeight w:val="370"/>
        </w:trPr>
        <w:tc>
          <w:tcPr>
            <w:tcW w:w="795" w:type="pct"/>
          </w:tcPr>
          <w:p w14:paraId="55980862" w14:textId="77777777" w:rsidR="00611474" w:rsidRPr="0057256E" w:rsidRDefault="00611474" w:rsidP="00611474"/>
        </w:tc>
        <w:tc>
          <w:tcPr>
            <w:tcW w:w="916" w:type="pct"/>
          </w:tcPr>
          <w:p w14:paraId="4486861F" w14:textId="77777777" w:rsidR="00611474" w:rsidRPr="0057256E" w:rsidRDefault="00611474" w:rsidP="00611474"/>
        </w:tc>
        <w:tc>
          <w:tcPr>
            <w:tcW w:w="3289" w:type="pct"/>
          </w:tcPr>
          <w:p w14:paraId="77D42A07" w14:textId="77777777" w:rsidR="00611474" w:rsidRPr="0057256E" w:rsidRDefault="00611474" w:rsidP="00611474"/>
        </w:tc>
      </w:tr>
      <w:tr w:rsidR="00611474" w:rsidRPr="0057256E" w14:paraId="4A80671D" w14:textId="77777777" w:rsidTr="00611474">
        <w:trPr>
          <w:trHeight w:val="370"/>
        </w:trPr>
        <w:tc>
          <w:tcPr>
            <w:tcW w:w="795" w:type="pct"/>
          </w:tcPr>
          <w:p w14:paraId="0FD732D9" w14:textId="77777777" w:rsidR="00611474" w:rsidRPr="0057256E" w:rsidRDefault="00611474" w:rsidP="00611474"/>
        </w:tc>
        <w:tc>
          <w:tcPr>
            <w:tcW w:w="916" w:type="pct"/>
          </w:tcPr>
          <w:p w14:paraId="4DC674AA" w14:textId="77777777" w:rsidR="00611474" w:rsidRPr="0057256E" w:rsidRDefault="00611474" w:rsidP="00611474"/>
        </w:tc>
        <w:tc>
          <w:tcPr>
            <w:tcW w:w="3289" w:type="pct"/>
          </w:tcPr>
          <w:p w14:paraId="517682AF" w14:textId="77777777" w:rsidR="00611474" w:rsidRPr="0057256E" w:rsidRDefault="00611474" w:rsidP="00611474"/>
        </w:tc>
      </w:tr>
      <w:tr w:rsidR="00611474" w:rsidRPr="0057256E" w14:paraId="45F9B7CD" w14:textId="77777777" w:rsidTr="00611474">
        <w:trPr>
          <w:trHeight w:val="370"/>
        </w:trPr>
        <w:tc>
          <w:tcPr>
            <w:tcW w:w="795" w:type="pct"/>
          </w:tcPr>
          <w:p w14:paraId="3B00A0D2" w14:textId="77777777" w:rsidR="00611474" w:rsidRPr="0057256E" w:rsidRDefault="00611474" w:rsidP="00611474"/>
        </w:tc>
        <w:tc>
          <w:tcPr>
            <w:tcW w:w="916" w:type="pct"/>
          </w:tcPr>
          <w:p w14:paraId="2226779A" w14:textId="77777777" w:rsidR="00611474" w:rsidRPr="0057256E" w:rsidRDefault="00611474" w:rsidP="00611474"/>
        </w:tc>
        <w:tc>
          <w:tcPr>
            <w:tcW w:w="3289" w:type="pct"/>
          </w:tcPr>
          <w:p w14:paraId="38C70438" w14:textId="77777777" w:rsidR="00611474" w:rsidRPr="0057256E" w:rsidRDefault="00611474" w:rsidP="00611474"/>
        </w:tc>
      </w:tr>
      <w:tr w:rsidR="00611474" w:rsidRPr="0057256E" w14:paraId="6E5EC8BE" w14:textId="77777777" w:rsidTr="00611474">
        <w:trPr>
          <w:trHeight w:val="378"/>
        </w:trPr>
        <w:tc>
          <w:tcPr>
            <w:tcW w:w="795" w:type="pct"/>
          </w:tcPr>
          <w:p w14:paraId="180D1D0D" w14:textId="77777777" w:rsidR="00611474" w:rsidRPr="0057256E" w:rsidRDefault="00611474" w:rsidP="00611474"/>
        </w:tc>
        <w:tc>
          <w:tcPr>
            <w:tcW w:w="916" w:type="pct"/>
          </w:tcPr>
          <w:p w14:paraId="4A202C93" w14:textId="77777777" w:rsidR="00611474" w:rsidRPr="0057256E" w:rsidRDefault="00611474" w:rsidP="00611474"/>
        </w:tc>
        <w:tc>
          <w:tcPr>
            <w:tcW w:w="3289" w:type="pct"/>
          </w:tcPr>
          <w:p w14:paraId="4F5AEDBA" w14:textId="77777777" w:rsidR="00611474" w:rsidRPr="0057256E" w:rsidRDefault="00611474" w:rsidP="00611474"/>
        </w:tc>
      </w:tr>
      <w:tr w:rsidR="00611474" w:rsidRPr="0057256E" w14:paraId="534038B6" w14:textId="77777777" w:rsidTr="00611474">
        <w:trPr>
          <w:trHeight w:val="370"/>
        </w:trPr>
        <w:tc>
          <w:tcPr>
            <w:tcW w:w="795" w:type="pct"/>
          </w:tcPr>
          <w:p w14:paraId="45480880" w14:textId="77777777" w:rsidR="00611474" w:rsidRPr="0057256E" w:rsidRDefault="00611474" w:rsidP="00611474"/>
        </w:tc>
        <w:tc>
          <w:tcPr>
            <w:tcW w:w="916" w:type="pct"/>
          </w:tcPr>
          <w:p w14:paraId="777AEA7E" w14:textId="77777777" w:rsidR="00611474" w:rsidRPr="0057256E" w:rsidRDefault="00611474" w:rsidP="00611474"/>
        </w:tc>
        <w:tc>
          <w:tcPr>
            <w:tcW w:w="3289" w:type="pct"/>
          </w:tcPr>
          <w:p w14:paraId="4182D55D" w14:textId="77777777" w:rsidR="00611474" w:rsidRPr="0057256E" w:rsidRDefault="00611474" w:rsidP="00611474"/>
        </w:tc>
      </w:tr>
      <w:tr w:rsidR="00611474" w:rsidRPr="0057256E" w14:paraId="6AFBA4B1" w14:textId="77777777" w:rsidTr="00611474">
        <w:trPr>
          <w:trHeight w:val="370"/>
        </w:trPr>
        <w:tc>
          <w:tcPr>
            <w:tcW w:w="795" w:type="pct"/>
          </w:tcPr>
          <w:p w14:paraId="61CC757B" w14:textId="77777777" w:rsidR="00611474" w:rsidRPr="0057256E" w:rsidRDefault="00611474" w:rsidP="00611474"/>
        </w:tc>
        <w:tc>
          <w:tcPr>
            <w:tcW w:w="916" w:type="pct"/>
          </w:tcPr>
          <w:p w14:paraId="7BC3E7F1" w14:textId="77777777" w:rsidR="00611474" w:rsidRPr="0057256E" w:rsidRDefault="00611474" w:rsidP="00611474"/>
        </w:tc>
        <w:tc>
          <w:tcPr>
            <w:tcW w:w="3289" w:type="pct"/>
          </w:tcPr>
          <w:p w14:paraId="25A5F6D9" w14:textId="77777777" w:rsidR="00611474" w:rsidRPr="0057256E" w:rsidRDefault="00611474" w:rsidP="00611474"/>
        </w:tc>
      </w:tr>
      <w:tr w:rsidR="00611474" w:rsidRPr="0057256E" w14:paraId="5FC228F8" w14:textId="77777777" w:rsidTr="00611474">
        <w:trPr>
          <w:trHeight w:val="370"/>
        </w:trPr>
        <w:tc>
          <w:tcPr>
            <w:tcW w:w="795" w:type="pct"/>
          </w:tcPr>
          <w:p w14:paraId="52EA0D8A" w14:textId="77777777" w:rsidR="00611474" w:rsidRPr="0057256E" w:rsidRDefault="00611474" w:rsidP="00611474"/>
        </w:tc>
        <w:tc>
          <w:tcPr>
            <w:tcW w:w="916" w:type="pct"/>
          </w:tcPr>
          <w:p w14:paraId="78164F0E" w14:textId="77777777" w:rsidR="00611474" w:rsidRPr="0057256E" w:rsidRDefault="00611474" w:rsidP="00611474"/>
        </w:tc>
        <w:tc>
          <w:tcPr>
            <w:tcW w:w="3289" w:type="pct"/>
          </w:tcPr>
          <w:p w14:paraId="0AE3C9D2" w14:textId="77777777" w:rsidR="00611474" w:rsidRPr="0057256E" w:rsidRDefault="00611474" w:rsidP="00611474"/>
        </w:tc>
      </w:tr>
      <w:tr w:rsidR="00611474" w:rsidRPr="0057256E" w14:paraId="18A57C57" w14:textId="77777777" w:rsidTr="00611474">
        <w:trPr>
          <w:trHeight w:val="370"/>
        </w:trPr>
        <w:tc>
          <w:tcPr>
            <w:tcW w:w="795" w:type="pct"/>
          </w:tcPr>
          <w:p w14:paraId="36AAAE53" w14:textId="77777777" w:rsidR="00611474" w:rsidRPr="0057256E" w:rsidRDefault="00611474" w:rsidP="00611474"/>
        </w:tc>
        <w:tc>
          <w:tcPr>
            <w:tcW w:w="916" w:type="pct"/>
          </w:tcPr>
          <w:p w14:paraId="4CEE8623" w14:textId="77777777" w:rsidR="00611474" w:rsidRPr="0057256E" w:rsidRDefault="00611474" w:rsidP="00611474"/>
        </w:tc>
        <w:tc>
          <w:tcPr>
            <w:tcW w:w="3289" w:type="pct"/>
          </w:tcPr>
          <w:p w14:paraId="759CBA56" w14:textId="77777777" w:rsidR="00611474" w:rsidRPr="0057256E" w:rsidRDefault="00611474" w:rsidP="00611474"/>
        </w:tc>
      </w:tr>
      <w:tr w:rsidR="00611474" w:rsidRPr="0057256E" w14:paraId="4E03C4EB" w14:textId="77777777" w:rsidTr="00611474">
        <w:trPr>
          <w:trHeight w:val="370"/>
        </w:trPr>
        <w:tc>
          <w:tcPr>
            <w:tcW w:w="795" w:type="pct"/>
          </w:tcPr>
          <w:p w14:paraId="1F9FDC44" w14:textId="77777777" w:rsidR="00611474" w:rsidRPr="0057256E" w:rsidRDefault="00611474" w:rsidP="00611474"/>
        </w:tc>
        <w:tc>
          <w:tcPr>
            <w:tcW w:w="916" w:type="pct"/>
          </w:tcPr>
          <w:p w14:paraId="52D1DB31" w14:textId="77777777" w:rsidR="00611474" w:rsidRPr="0057256E" w:rsidRDefault="00611474" w:rsidP="00611474"/>
        </w:tc>
        <w:tc>
          <w:tcPr>
            <w:tcW w:w="3289" w:type="pct"/>
          </w:tcPr>
          <w:p w14:paraId="57D2D35F" w14:textId="77777777" w:rsidR="00611474" w:rsidRPr="0057256E" w:rsidRDefault="00611474" w:rsidP="00611474"/>
        </w:tc>
      </w:tr>
      <w:tr w:rsidR="00611474" w:rsidRPr="0057256E" w14:paraId="38461EE8" w14:textId="77777777" w:rsidTr="00611474">
        <w:trPr>
          <w:trHeight w:val="370"/>
        </w:trPr>
        <w:tc>
          <w:tcPr>
            <w:tcW w:w="795" w:type="pct"/>
          </w:tcPr>
          <w:p w14:paraId="01A64A4F" w14:textId="77777777" w:rsidR="00611474" w:rsidRPr="0057256E" w:rsidRDefault="00611474" w:rsidP="00611474"/>
        </w:tc>
        <w:tc>
          <w:tcPr>
            <w:tcW w:w="916" w:type="pct"/>
          </w:tcPr>
          <w:p w14:paraId="637D717E" w14:textId="77777777" w:rsidR="00611474" w:rsidRPr="0057256E" w:rsidRDefault="00611474" w:rsidP="00611474"/>
        </w:tc>
        <w:tc>
          <w:tcPr>
            <w:tcW w:w="3289" w:type="pct"/>
          </w:tcPr>
          <w:p w14:paraId="5E77E2D6" w14:textId="77777777" w:rsidR="00611474" w:rsidRPr="0057256E" w:rsidRDefault="00611474" w:rsidP="00611474"/>
        </w:tc>
      </w:tr>
      <w:tr w:rsidR="00611474" w:rsidRPr="0057256E" w14:paraId="733D0AEE" w14:textId="77777777" w:rsidTr="00611474">
        <w:trPr>
          <w:trHeight w:val="370"/>
        </w:trPr>
        <w:tc>
          <w:tcPr>
            <w:tcW w:w="795" w:type="pct"/>
          </w:tcPr>
          <w:p w14:paraId="751C8B16" w14:textId="77777777" w:rsidR="00611474" w:rsidRPr="0057256E" w:rsidRDefault="00611474" w:rsidP="00611474"/>
        </w:tc>
        <w:tc>
          <w:tcPr>
            <w:tcW w:w="916" w:type="pct"/>
          </w:tcPr>
          <w:p w14:paraId="6310BEE8" w14:textId="77777777" w:rsidR="00611474" w:rsidRPr="0057256E" w:rsidRDefault="00611474" w:rsidP="00611474"/>
        </w:tc>
        <w:tc>
          <w:tcPr>
            <w:tcW w:w="3289" w:type="pct"/>
          </w:tcPr>
          <w:p w14:paraId="1478A420" w14:textId="77777777" w:rsidR="00611474" w:rsidRPr="0057256E" w:rsidRDefault="00611474" w:rsidP="00611474"/>
        </w:tc>
      </w:tr>
    </w:tbl>
    <w:p w14:paraId="07D94C38" w14:textId="77777777" w:rsidR="00C8469B" w:rsidRPr="000F03F9" w:rsidRDefault="00611474" w:rsidP="00611474">
      <w:pPr>
        <w:rPr>
          <w:rFonts w:asciiTheme="majorHAnsi" w:hAnsiTheme="majorHAnsi"/>
          <w:b/>
          <w:color w:val="3B3838" w:themeColor="background2" w:themeShade="40"/>
          <w:sz w:val="36"/>
          <w:szCs w:val="24"/>
        </w:rPr>
      </w:pPr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 xml:space="preserve">Total </w:t>
      </w:r>
      <w:proofErr w:type="gramStart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>Hours:_</w:t>
      </w:r>
      <w:proofErr w:type="gramEnd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>____        Staff/Leadership Signature:__________________</w:t>
      </w:r>
    </w:p>
    <w:sectPr w:rsidR="00C8469B" w:rsidRPr="000F03F9" w:rsidSect="00657ADB">
      <w:headerReference w:type="first" r:id="rId11"/>
      <w:pgSz w:w="15840" w:h="12240" w:orient="landscape"/>
      <w:pgMar w:top="1440" w:right="1440" w:bottom="1008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9166D4" w14:textId="77777777" w:rsidR="00EF7610" w:rsidRDefault="00EF7610" w:rsidP="00650259">
      <w:pPr>
        <w:spacing w:line="240" w:lineRule="auto"/>
      </w:pPr>
      <w:r>
        <w:separator/>
      </w:r>
    </w:p>
  </w:endnote>
  <w:endnote w:type="continuationSeparator" w:id="0">
    <w:p w14:paraId="2C5FB57A" w14:textId="77777777" w:rsidR="00EF7610" w:rsidRDefault="00EF761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6EBF67-75A0-456B-AADB-C3521D8925CA}"/>
    <w:embedBold r:id="rId2" w:fontKey="{88BAC335-B1DE-494E-9DA0-1B38725F0A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3F09FA4-55F6-4410-B01B-B2A7683F0A8A}"/>
    <w:embedBold r:id="rId4" w:fontKey="{7A789EC2-EF92-46B8-86E6-973E68E7D71C}"/>
    <w:embedItalic r:id="rId5" w:fontKey="{D2CC7ED7-4D1C-43B5-9288-31CD73C5D99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CBF78F8-BAE3-4774-BC8F-ED12628175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3E2BE4E-3EB8-426D-9EE7-0BC43D0F06A3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8" w:fontKey="{A68E920B-0F7A-4DFF-8727-2109B14C6E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DA4E0" w14:textId="77777777" w:rsidR="00EF7610" w:rsidRDefault="00EF7610" w:rsidP="00650259">
      <w:pPr>
        <w:spacing w:line="240" w:lineRule="auto"/>
      </w:pPr>
      <w:r>
        <w:separator/>
      </w:r>
    </w:p>
  </w:footnote>
  <w:footnote w:type="continuationSeparator" w:id="0">
    <w:p w14:paraId="2C5B8F7A" w14:textId="77777777" w:rsidR="00EF7610" w:rsidRDefault="00EF761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0D101" w14:textId="03A57DF4" w:rsidR="00C8469B" w:rsidRPr="00A67B86" w:rsidRDefault="009D2268" w:rsidP="00C8469B">
    <w:pPr>
      <w:pStyle w:val="NoSpacing"/>
      <w:jc w:val="center"/>
      <w:rPr>
        <w:rFonts w:asciiTheme="majorHAnsi" w:hAnsiTheme="majorHAnsi"/>
        <w:b/>
        <w:color w:val="000000" w:themeColor="text1"/>
        <w:sz w:val="32"/>
      </w:rPr>
    </w:pPr>
    <w:r>
      <w:rPr>
        <w:rFonts w:asciiTheme="majorHAnsi" w:hAnsiTheme="majorHAnsi"/>
        <w:b/>
        <w:noProof/>
        <w:color w:val="000000" w:themeColor="text1"/>
        <w:sz w:val="32"/>
      </w:rPr>
      <w:drawing>
        <wp:anchor distT="0" distB="0" distL="114300" distR="114300" simplePos="0" relativeHeight="251658240" behindDoc="1" locked="0" layoutInCell="1" allowOverlap="1" wp14:anchorId="7EDDADF0" wp14:editId="7F054292">
          <wp:simplePos x="0" y="0"/>
          <wp:positionH relativeFrom="leftMargin">
            <wp:posOffset>8201025</wp:posOffset>
          </wp:positionH>
          <wp:positionV relativeFrom="paragraph">
            <wp:posOffset>-790575</wp:posOffset>
          </wp:positionV>
          <wp:extent cx="1790700" cy="1790700"/>
          <wp:effectExtent l="0" t="0" r="0" b="0"/>
          <wp:wrapNone/>
          <wp:docPr id="435085018" name="Picture 1" descr="A logo of hands holding each oth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085018" name="Picture 1" descr="A logo of hands holding each oth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179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253F" w:rsidRPr="00A67B86">
      <w:rPr>
        <w:rFonts w:asciiTheme="majorHAnsi" w:hAnsiTheme="majorHAnsi"/>
        <w:b/>
        <w:color w:val="000000" w:themeColor="text1"/>
        <w:sz w:val="32"/>
      </w:rPr>
      <w:t xml:space="preserve">Volunteer Log </w:t>
    </w:r>
  </w:p>
  <w:p w14:paraId="31FED706" w14:textId="77777777" w:rsidR="00C8469B" w:rsidRPr="00611474" w:rsidRDefault="00611474" w:rsidP="00661F07">
    <w:pPr>
      <w:pStyle w:val="NoSpacing"/>
      <w:tabs>
        <w:tab w:val="left" w:pos="5947"/>
      </w:tabs>
      <w:rPr>
        <w:rFonts w:asciiTheme="majorHAnsi" w:hAnsiTheme="majorHAnsi"/>
        <w:b/>
        <w:sz w:val="24"/>
      </w:rPr>
    </w:pPr>
    <w:r>
      <w:rPr>
        <w:rFonts w:asciiTheme="majorHAnsi" w:hAnsiTheme="majorHAnsi" w:cs="Mongolian Baiti"/>
        <w:b/>
        <w:sz w:val="24"/>
      </w:rPr>
      <w:t xml:space="preserve">      </w:t>
    </w:r>
    <w:r w:rsidR="00C8469B" w:rsidRPr="00611474">
      <w:rPr>
        <w:rFonts w:asciiTheme="majorHAnsi" w:hAnsiTheme="majorHAnsi" w:cs="Mongolian Baiti"/>
        <w:b/>
        <w:sz w:val="24"/>
      </w:rPr>
      <w:t>Student</w:t>
    </w:r>
    <w:r w:rsidR="00C8469B" w:rsidRPr="00611474">
      <w:rPr>
        <w:rFonts w:asciiTheme="majorHAnsi" w:hAnsiTheme="majorHAnsi"/>
        <w:b/>
        <w:sz w:val="24"/>
      </w:rPr>
      <w:t xml:space="preserve"> Name:</w:t>
    </w:r>
    <w:r w:rsidR="00661F07" w:rsidRPr="00611474">
      <w:rPr>
        <w:rFonts w:asciiTheme="majorHAnsi" w:hAnsiTheme="majorHAnsi"/>
        <w:b/>
        <w:sz w:val="24"/>
      </w:rPr>
      <w:tab/>
    </w:r>
  </w:p>
  <w:p w14:paraId="188BDBD8" w14:textId="77777777" w:rsidR="00C8469B" w:rsidRPr="00611474" w:rsidRDefault="00611474" w:rsidP="00C8469B">
    <w:pPr>
      <w:pStyle w:val="NoSpacing"/>
      <w:rPr>
        <w:rFonts w:asciiTheme="majorHAnsi" w:hAnsiTheme="majorHAnsi"/>
        <w:b/>
        <w:sz w:val="24"/>
      </w:rPr>
    </w:pPr>
    <w:r>
      <w:rPr>
        <w:rFonts w:asciiTheme="majorHAnsi" w:hAnsiTheme="majorHAnsi"/>
        <w:b/>
        <w:sz w:val="24"/>
      </w:rPr>
      <w:t xml:space="preserve">      </w:t>
    </w:r>
    <w:r w:rsidR="00C8469B" w:rsidRPr="00611474">
      <w:rPr>
        <w:rFonts w:asciiTheme="majorHAnsi" w:hAnsiTheme="majorHAnsi"/>
        <w:b/>
        <w:sz w:val="24"/>
      </w:rPr>
      <w:t>Organization</w:t>
    </w:r>
    <w:r w:rsidR="00DA1E69" w:rsidRPr="00611474">
      <w:rPr>
        <w:rFonts w:asciiTheme="majorHAnsi" w:hAnsiTheme="majorHAnsi"/>
        <w:b/>
        <w:sz w:val="24"/>
      </w:rPr>
      <w:t xml:space="preserve"> (must be from the approved list):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32705490">
    <w:abstractNumId w:val="11"/>
  </w:num>
  <w:num w:numId="2" w16cid:durableId="1204755842">
    <w:abstractNumId w:val="7"/>
  </w:num>
  <w:num w:numId="3" w16cid:durableId="1001472677">
    <w:abstractNumId w:val="15"/>
  </w:num>
  <w:num w:numId="4" w16cid:durableId="252667185">
    <w:abstractNumId w:val="12"/>
  </w:num>
  <w:num w:numId="5" w16cid:durableId="2044552959">
    <w:abstractNumId w:val="13"/>
  </w:num>
  <w:num w:numId="6" w16cid:durableId="189924376">
    <w:abstractNumId w:val="19"/>
  </w:num>
  <w:num w:numId="7" w16cid:durableId="605121479">
    <w:abstractNumId w:val="6"/>
  </w:num>
  <w:num w:numId="8" w16cid:durableId="846023380">
    <w:abstractNumId w:val="10"/>
  </w:num>
  <w:num w:numId="9" w16cid:durableId="1251811572">
    <w:abstractNumId w:val="17"/>
  </w:num>
  <w:num w:numId="10" w16cid:durableId="747116851">
    <w:abstractNumId w:val="1"/>
  </w:num>
  <w:num w:numId="11" w16cid:durableId="1128670476">
    <w:abstractNumId w:val="5"/>
  </w:num>
  <w:num w:numId="12" w16cid:durableId="862137452">
    <w:abstractNumId w:val="0"/>
  </w:num>
  <w:num w:numId="13" w16cid:durableId="1925531656">
    <w:abstractNumId w:val="2"/>
  </w:num>
  <w:num w:numId="14" w16cid:durableId="100730502">
    <w:abstractNumId w:val="9"/>
  </w:num>
  <w:num w:numId="15" w16cid:durableId="79914178">
    <w:abstractNumId w:val="8"/>
  </w:num>
  <w:num w:numId="16" w16cid:durableId="1344087900">
    <w:abstractNumId w:val="16"/>
  </w:num>
  <w:num w:numId="17" w16cid:durableId="2067407982">
    <w:abstractNumId w:val="3"/>
  </w:num>
  <w:num w:numId="18" w16cid:durableId="941764755">
    <w:abstractNumId w:val="21"/>
  </w:num>
  <w:num w:numId="19" w16cid:durableId="877549442">
    <w:abstractNumId w:val="18"/>
  </w:num>
  <w:num w:numId="20" w16cid:durableId="787234201">
    <w:abstractNumId w:val="14"/>
  </w:num>
  <w:num w:numId="21" w16cid:durableId="1094865323">
    <w:abstractNumId w:val="20"/>
  </w:num>
  <w:num w:numId="22" w16cid:durableId="19426468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D40"/>
    <w:rsid w:val="00003B30"/>
    <w:rsid w:val="00045CA6"/>
    <w:rsid w:val="00052382"/>
    <w:rsid w:val="0006568A"/>
    <w:rsid w:val="00076F0F"/>
    <w:rsid w:val="00084253"/>
    <w:rsid w:val="000B253F"/>
    <w:rsid w:val="000D1F49"/>
    <w:rsid w:val="000F03F9"/>
    <w:rsid w:val="000F5C88"/>
    <w:rsid w:val="00130D40"/>
    <w:rsid w:val="001727CA"/>
    <w:rsid w:val="001D0EB1"/>
    <w:rsid w:val="002B69B4"/>
    <w:rsid w:val="002B735A"/>
    <w:rsid w:val="002C56E6"/>
    <w:rsid w:val="002D3A9F"/>
    <w:rsid w:val="00354B3D"/>
    <w:rsid w:val="00361E11"/>
    <w:rsid w:val="003B4744"/>
    <w:rsid w:val="003C7805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F2035"/>
    <w:rsid w:val="005F7990"/>
    <w:rsid w:val="00611474"/>
    <w:rsid w:val="0063739C"/>
    <w:rsid w:val="00650259"/>
    <w:rsid w:val="00657ADB"/>
    <w:rsid w:val="00661F07"/>
    <w:rsid w:val="00664EB8"/>
    <w:rsid w:val="007218C7"/>
    <w:rsid w:val="00770F25"/>
    <w:rsid w:val="007A35A8"/>
    <w:rsid w:val="007B0A85"/>
    <w:rsid w:val="007C6A52"/>
    <w:rsid w:val="00806FF3"/>
    <w:rsid w:val="0082043E"/>
    <w:rsid w:val="008C238E"/>
    <w:rsid w:val="008E203A"/>
    <w:rsid w:val="00905BCD"/>
    <w:rsid w:val="0091229C"/>
    <w:rsid w:val="00921906"/>
    <w:rsid w:val="009355D0"/>
    <w:rsid w:val="00940E73"/>
    <w:rsid w:val="00964863"/>
    <w:rsid w:val="0098597D"/>
    <w:rsid w:val="00991B30"/>
    <w:rsid w:val="009D2268"/>
    <w:rsid w:val="009D406B"/>
    <w:rsid w:val="009F2638"/>
    <w:rsid w:val="009F619A"/>
    <w:rsid w:val="009F6DDE"/>
    <w:rsid w:val="00A16572"/>
    <w:rsid w:val="00A356A0"/>
    <w:rsid w:val="00A370A8"/>
    <w:rsid w:val="00A60442"/>
    <w:rsid w:val="00A67B86"/>
    <w:rsid w:val="00AC2926"/>
    <w:rsid w:val="00B04A50"/>
    <w:rsid w:val="00B160CA"/>
    <w:rsid w:val="00B80078"/>
    <w:rsid w:val="00BD4753"/>
    <w:rsid w:val="00BD5CB1"/>
    <w:rsid w:val="00BE62EE"/>
    <w:rsid w:val="00C003BA"/>
    <w:rsid w:val="00C46878"/>
    <w:rsid w:val="00C8469B"/>
    <w:rsid w:val="00CB4A51"/>
    <w:rsid w:val="00CD4532"/>
    <w:rsid w:val="00CD47B0"/>
    <w:rsid w:val="00CE6104"/>
    <w:rsid w:val="00CE7918"/>
    <w:rsid w:val="00D16163"/>
    <w:rsid w:val="00D31A17"/>
    <w:rsid w:val="00DA1E69"/>
    <w:rsid w:val="00DB3FAD"/>
    <w:rsid w:val="00DD447B"/>
    <w:rsid w:val="00DF0832"/>
    <w:rsid w:val="00E61C09"/>
    <w:rsid w:val="00E677FE"/>
    <w:rsid w:val="00E83438"/>
    <w:rsid w:val="00EB3B58"/>
    <w:rsid w:val="00EC7359"/>
    <w:rsid w:val="00EE3054"/>
    <w:rsid w:val="00EE5D35"/>
    <w:rsid w:val="00EF6893"/>
    <w:rsid w:val="00EF7610"/>
    <w:rsid w:val="00F00606"/>
    <w:rsid w:val="00F01256"/>
    <w:rsid w:val="00F23B81"/>
    <w:rsid w:val="00F5418C"/>
    <w:rsid w:val="00F549BE"/>
    <w:rsid w:val="00F8359D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F27D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D4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D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C0FA8E-3926-4717-A91D-4C762AE510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23</Words>
  <Characters>133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2024-12-19T14:41:00Z</dcterms:created>
  <dcterms:modified xsi:type="dcterms:W3CDTF">2024-12-19T14:41:00Z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