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Y="218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059"/>
        <w:gridCol w:w="2372"/>
        <w:gridCol w:w="8519"/>
      </w:tblGrid>
      <w:tr w:rsidR="00611474" w:rsidRPr="0057256E" w14:paraId="1D7132CC" w14:textId="77777777" w:rsidTr="00611474">
        <w:trPr>
          <w:trHeight w:val="370"/>
        </w:trPr>
        <w:tc>
          <w:tcPr>
            <w:tcW w:w="795" w:type="pct"/>
          </w:tcPr>
          <w:p w14:paraId="292C17AA" w14:textId="77777777" w:rsidR="00611474" w:rsidRPr="000F03F9" w:rsidRDefault="00611474" w:rsidP="00611474">
            <w:pPr>
              <w:rPr>
                <w:rFonts w:asciiTheme="majorHAnsi" w:hAnsiTheme="majorHAnsi"/>
                <w:b/>
              </w:rPr>
            </w:pPr>
            <w:r w:rsidRPr="000F03F9">
              <w:rPr>
                <w:rFonts w:asciiTheme="majorHAnsi" w:hAnsiTheme="majorHAnsi"/>
                <w:b/>
              </w:rPr>
              <w:t>Date</w:t>
            </w:r>
          </w:p>
        </w:tc>
        <w:tc>
          <w:tcPr>
            <w:tcW w:w="916" w:type="pct"/>
          </w:tcPr>
          <w:p w14:paraId="1B94A5D5" w14:textId="77777777" w:rsidR="00611474" w:rsidRPr="000F03F9" w:rsidRDefault="00611474" w:rsidP="00611474">
            <w:pPr>
              <w:rPr>
                <w:rFonts w:asciiTheme="majorHAnsi" w:hAnsiTheme="majorHAnsi"/>
                <w:b/>
              </w:rPr>
            </w:pPr>
            <w:r w:rsidRPr="000F03F9">
              <w:rPr>
                <w:rFonts w:asciiTheme="majorHAnsi" w:hAnsiTheme="majorHAnsi"/>
                <w:b/>
              </w:rPr>
              <w:t>Hours</w:t>
            </w:r>
          </w:p>
        </w:tc>
        <w:tc>
          <w:tcPr>
            <w:tcW w:w="3289" w:type="pct"/>
          </w:tcPr>
          <w:p w14:paraId="30AAA463" w14:textId="77777777" w:rsidR="00611474" w:rsidRPr="000F03F9" w:rsidRDefault="00611474" w:rsidP="00611474">
            <w:pPr>
              <w:jc w:val="center"/>
              <w:rPr>
                <w:rFonts w:asciiTheme="majorHAnsi" w:hAnsiTheme="majorHAnsi"/>
                <w:b/>
              </w:rPr>
            </w:pPr>
            <w:r w:rsidRPr="000F03F9">
              <w:rPr>
                <w:rFonts w:asciiTheme="majorHAnsi" w:hAnsiTheme="majorHAnsi"/>
                <w:b/>
              </w:rPr>
              <w:t>Duties Performed</w:t>
            </w:r>
          </w:p>
        </w:tc>
      </w:tr>
      <w:tr w:rsidR="00611474" w:rsidRPr="0057256E" w14:paraId="0C35931E" w14:textId="77777777" w:rsidTr="00611474">
        <w:trPr>
          <w:trHeight w:val="370"/>
        </w:trPr>
        <w:tc>
          <w:tcPr>
            <w:tcW w:w="795" w:type="pct"/>
          </w:tcPr>
          <w:p w14:paraId="1AB684DE" w14:textId="77777777" w:rsidR="00611474" w:rsidRPr="0057256E" w:rsidRDefault="00611474" w:rsidP="00611474"/>
        </w:tc>
        <w:tc>
          <w:tcPr>
            <w:tcW w:w="916" w:type="pct"/>
          </w:tcPr>
          <w:p w14:paraId="6713FA6F" w14:textId="77777777" w:rsidR="00611474" w:rsidRPr="0057256E" w:rsidRDefault="00611474" w:rsidP="00611474"/>
        </w:tc>
        <w:tc>
          <w:tcPr>
            <w:tcW w:w="3289" w:type="pct"/>
          </w:tcPr>
          <w:p w14:paraId="047B6099" w14:textId="77777777" w:rsidR="00611474" w:rsidRPr="0057256E" w:rsidRDefault="00611474" w:rsidP="00611474"/>
        </w:tc>
      </w:tr>
      <w:tr w:rsidR="00611474" w:rsidRPr="0057256E" w14:paraId="6DC0349C" w14:textId="77777777" w:rsidTr="00611474">
        <w:trPr>
          <w:trHeight w:val="370"/>
        </w:trPr>
        <w:tc>
          <w:tcPr>
            <w:tcW w:w="795" w:type="pct"/>
          </w:tcPr>
          <w:p w14:paraId="7E59AEF3" w14:textId="77777777" w:rsidR="00611474" w:rsidRPr="0057256E" w:rsidRDefault="00611474" w:rsidP="00611474"/>
        </w:tc>
        <w:tc>
          <w:tcPr>
            <w:tcW w:w="916" w:type="pct"/>
          </w:tcPr>
          <w:p w14:paraId="5199A44D" w14:textId="77777777" w:rsidR="00611474" w:rsidRPr="0057256E" w:rsidRDefault="00611474" w:rsidP="00611474"/>
        </w:tc>
        <w:tc>
          <w:tcPr>
            <w:tcW w:w="3289" w:type="pct"/>
          </w:tcPr>
          <w:p w14:paraId="0E40F9EA" w14:textId="77777777" w:rsidR="00611474" w:rsidRPr="0057256E" w:rsidRDefault="00611474" w:rsidP="00611474"/>
        </w:tc>
      </w:tr>
      <w:tr w:rsidR="00611474" w:rsidRPr="0057256E" w14:paraId="5E53F2D7" w14:textId="77777777" w:rsidTr="00611474">
        <w:trPr>
          <w:trHeight w:val="370"/>
        </w:trPr>
        <w:tc>
          <w:tcPr>
            <w:tcW w:w="795" w:type="pct"/>
          </w:tcPr>
          <w:p w14:paraId="01AF4421" w14:textId="77777777" w:rsidR="00611474" w:rsidRPr="0057256E" w:rsidRDefault="00611474" w:rsidP="00611474"/>
        </w:tc>
        <w:tc>
          <w:tcPr>
            <w:tcW w:w="916" w:type="pct"/>
          </w:tcPr>
          <w:p w14:paraId="3BD5586A" w14:textId="77777777" w:rsidR="00611474" w:rsidRPr="0057256E" w:rsidRDefault="00611474" w:rsidP="00611474"/>
        </w:tc>
        <w:tc>
          <w:tcPr>
            <w:tcW w:w="3289" w:type="pct"/>
          </w:tcPr>
          <w:p w14:paraId="02ADBDB8" w14:textId="77777777" w:rsidR="00611474" w:rsidRPr="0057256E" w:rsidRDefault="00611474" w:rsidP="00611474"/>
        </w:tc>
      </w:tr>
      <w:tr w:rsidR="00611474" w:rsidRPr="0057256E" w14:paraId="215D356C" w14:textId="77777777" w:rsidTr="00611474">
        <w:trPr>
          <w:trHeight w:val="370"/>
        </w:trPr>
        <w:tc>
          <w:tcPr>
            <w:tcW w:w="795" w:type="pct"/>
          </w:tcPr>
          <w:p w14:paraId="55980862" w14:textId="77777777" w:rsidR="00611474" w:rsidRPr="0057256E" w:rsidRDefault="00611474" w:rsidP="00611474"/>
        </w:tc>
        <w:tc>
          <w:tcPr>
            <w:tcW w:w="916" w:type="pct"/>
          </w:tcPr>
          <w:p w14:paraId="4486861F" w14:textId="77777777" w:rsidR="00611474" w:rsidRPr="0057256E" w:rsidRDefault="00611474" w:rsidP="00611474"/>
        </w:tc>
        <w:tc>
          <w:tcPr>
            <w:tcW w:w="3289" w:type="pct"/>
          </w:tcPr>
          <w:p w14:paraId="77D42A07" w14:textId="77777777" w:rsidR="00611474" w:rsidRPr="0057256E" w:rsidRDefault="00611474" w:rsidP="00611474"/>
        </w:tc>
      </w:tr>
      <w:tr w:rsidR="00611474" w:rsidRPr="0057256E" w14:paraId="4A80671D" w14:textId="77777777" w:rsidTr="00611474">
        <w:trPr>
          <w:trHeight w:val="370"/>
        </w:trPr>
        <w:tc>
          <w:tcPr>
            <w:tcW w:w="795" w:type="pct"/>
          </w:tcPr>
          <w:p w14:paraId="0FD732D9" w14:textId="77777777" w:rsidR="00611474" w:rsidRPr="0057256E" w:rsidRDefault="00611474" w:rsidP="00611474"/>
        </w:tc>
        <w:tc>
          <w:tcPr>
            <w:tcW w:w="916" w:type="pct"/>
          </w:tcPr>
          <w:p w14:paraId="4DC674AA" w14:textId="77777777" w:rsidR="00611474" w:rsidRPr="0057256E" w:rsidRDefault="00611474" w:rsidP="00611474"/>
        </w:tc>
        <w:tc>
          <w:tcPr>
            <w:tcW w:w="3289" w:type="pct"/>
          </w:tcPr>
          <w:p w14:paraId="517682AF" w14:textId="77777777" w:rsidR="00611474" w:rsidRPr="0057256E" w:rsidRDefault="00611474" w:rsidP="00611474"/>
        </w:tc>
      </w:tr>
      <w:tr w:rsidR="00611474" w:rsidRPr="0057256E" w14:paraId="45F9B7CD" w14:textId="77777777" w:rsidTr="00611474">
        <w:trPr>
          <w:trHeight w:val="370"/>
        </w:trPr>
        <w:tc>
          <w:tcPr>
            <w:tcW w:w="795" w:type="pct"/>
          </w:tcPr>
          <w:p w14:paraId="3B00A0D2" w14:textId="77777777" w:rsidR="00611474" w:rsidRPr="0057256E" w:rsidRDefault="00611474" w:rsidP="00611474"/>
        </w:tc>
        <w:tc>
          <w:tcPr>
            <w:tcW w:w="916" w:type="pct"/>
          </w:tcPr>
          <w:p w14:paraId="2226779A" w14:textId="77777777" w:rsidR="00611474" w:rsidRPr="0057256E" w:rsidRDefault="00611474" w:rsidP="00611474"/>
        </w:tc>
        <w:tc>
          <w:tcPr>
            <w:tcW w:w="3289" w:type="pct"/>
          </w:tcPr>
          <w:p w14:paraId="38C70438" w14:textId="77777777" w:rsidR="00611474" w:rsidRPr="0057256E" w:rsidRDefault="00611474" w:rsidP="00611474"/>
        </w:tc>
      </w:tr>
      <w:tr w:rsidR="00611474" w:rsidRPr="0057256E" w14:paraId="6E5EC8BE" w14:textId="77777777" w:rsidTr="00611474">
        <w:trPr>
          <w:trHeight w:val="378"/>
        </w:trPr>
        <w:tc>
          <w:tcPr>
            <w:tcW w:w="795" w:type="pct"/>
          </w:tcPr>
          <w:p w14:paraId="180D1D0D" w14:textId="77777777" w:rsidR="00611474" w:rsidRPr="0057256E" w:rsidRDefault="00611474" w:rsidP="00611474"/>
        </w:tc>
        <w:tc>
          <w:tcPr>
            <w:tcW w:w="916" w:type="pct"/>
          </w:tcPr>
          <w:p w14:paraId="4A202C93" w14:textId="77777777" w:rsidR="00611474" w:rsidRPr="0057256E" w:rsidRDefault="00611474" w:rsidP="00611474"/>
        </w:tc>
        <w:tc>
          <w:tcPr>
            <w:tcW w:w="3289" w:type="pct"/>
          </w:tcPr>
          <w:p w14:paraId="4F5AEDBA" w14:textId="77777777" w:rsidR="00611474" w:rsidRPr="0057256E" w:rsidRDefault="00611474" w:rsidP="00611474"/>
        </w:tc>
      </w:tr>
      <w:tr w:rsidR="00611474" w:rsidRPr="0057256E" w14:paraId="534038B6" w14:textId="77777777" w:rsidTr="00611474">
        <w:trPr>
          <w:trHeight w:val="370"/>
        </w:trPr>
        <w:tc>
          <w:tcPr>
            <w:tcW w:w="795" w:type="pct"/>
          </w:tcPr>
          <w:p w14:paraId="45480880" w14:textId="77777777" w:rsidR="00611474" w:rsidRPr="0057256E" w:rsidRDefault="00611474" w:rsidP="00611474"/>
        </w:tc>
        <w:tc>
          <w:tcPr>
            <w:tcW w:w="916" w:type="pct"/>
          </w:tcPr>
          <w:p w14:paraId="777AEA7E" w14:textId="77777777" w:rsidR="00611474" w:rsidRPr="0057256E" w:rsidRDefault="00611474" w:rsidP="00611474"/>
        </w:tc>
        <w:tc>
          <w:tcPr>
            <w:tcW w:w="3289" w:type="pct"/>
          </w:tcPr>
          <w:p w14:paraId="4182D55D" w14:textId="77777777" w:rsidR="00611474" w:rsidRPr="0057256E" w:rsidRDefault="00611474" w:rsidP="00611474"/>
        </w:tc>
      </w:tr>
      <w:tr w:rsidR="00611474" w:rsidRPr="0057256E" w14:paraId="6AFBA4B1" w14:textId="77777777" w:rsidTr="00611474">
        <w:trPr>
          <w:trHeight w:val="370"/>
        </w:trPr>
        <w:tc>
          <w:tcPr>
            <w:tcW w:w="795" w:type="pct"/>
          </w:tcPr>
          <w:p w14:paraId="61CC757B" w14:textId="77777777" w:rsidR="00611474" w:rsidRPr="0057256E" w:rsidRDefault="00611474" w:rsidP="00611474"/>
        </w:tc>
        <w:tc>
          <w:tcPr>
            <w:tcW w:w="916" w:type="pct"/>
          </w:tcPr>
          <w:p w14:paraId="7BC3E7F1" w14:textId="77777777" w:rsidR="00611474" w:rsidRPr="0057256E" w:rsidRDefault="00611474" w:rsidP="00611474"/>
        </w:tc>
        <w:tc>
          <w:tcPr>
            <w:tcW w:w="3289" w:type="pct"/>
          </w:tcPr>
          <w:p w14:paraId="25A5F6D9" w14:textId="77777777" w:rsidR="00611474" w:rsidRPr="0057256E" w:rsidRDefault="00611474" w:rsidP="00611474"/>
        </w:tc>
      </w:tr>
      <w:tr w:rsidR="00611474" w:rsidRPr="0057256E" w14:paraId="5FC228F8" w14:textId="77777777" w:rsidTr="00611474">
        <w:trPr>
          <w:trHeight w:val="370"/>
        </w:trPr>
        <w:tc>
          <w:tcPr>
            <w:tcW w:w="795" w:type="pct"/>
          </w:tcPr>
          <w:p w14:paraId="52EA0D8A" w14:textId="77777777" w:rsidR="00611474" w:rsidRPr="0057256E" w:rsidRDefault="00611474" w:rsidP="00611474"/>
        </w:tc>
        <w:tc>
          <w:tcPr>
            <w:tcW w:w="916" w:type="pct"/>
          </w:tcPr>
          <w:p w14:paraId="78164F0E" w14:textId="77777777" w:rsidR="00611474" w:rsidRPr="0057256E" w:rsidRDefault="00611474" w:rsidP="00611474"/>
        </w:tc>
        <w:tc>
          <w:tcPr>
            <w:tcW w:w="3289" w:type="pct"/>
          </w:tcPr>
          <w:p w14:paraId="0AE3C9D2" w14:textId="77777777" w:rsidR="00611474" w:rsidRPr="0057256E" w:rsidRDefault="00611474" w:rsidP="00611474"/>
        </w:tc>
      </w:tr>
      <w:tr w:rsidR="00611474" w:rsidRPr="0057256E" w14:paraId="18A57C57" w14:textId="77777777" w:rsidTr="00611474">
        <w:trPr>
          <w:trHeight w:val="370"/>
        </w:trPr>
        <w:tc>
          <w:tcPr>
            <w:tcW w:w="795" w:type="pct"/>
          </w:tcPr>
          <w:p w14:paraId="36AAAE53" w14:textId="77777777" w:rsidR="00611474" w:rsidRPr="0057256E" w:rsidRDefault="00611474" w:rsidP="00611474"/>
        </w:tc>
        <w:tc>
          <w:tcPr>
            <w:tcW w:w="916" w:type="pct"/>
          </w:tcPr>
          <w:p w14:paraId="4CEE8623" w14:textId="77777777" w:rsidR="00611474" w:rsidRPr="0057256E" w:rsidRDefault="00611474" w:rsidP="00611474"/>
        </w:tc>
        <w:tc>
          <w:tcPr>
            <w:tcW w:w="3289" w:type="pct"/>
          </w:tcPr>
          <w:p w14:paraId="759CBA56" w14:textId="77777777" w:rsidR="00611474" w:rsidRPr="0057256E" w:rsidRDefault="00611474" w:rsidP="00611474"/>
        </w:tc>
      </w:tr>
      <w:tr w:rsidR="00611474" w:rsidRPr="0057256E" w14:paraId="4E03C4EB" w14:textId="77777777" w:rsidTr="00611474">
        <w:trPr>
          <w:trHeight w:val="370"/>
        </w:trPr>
        <w:tc>
          <w:tcPr>
            <w:tcW w:w="795" w:type="pct"/>
          </w:tcPr>
          <w:p w14:paraId="1F9FDC44" w14:textId="77777777" w:rsidR="00611474" w:rsidRPr="0057256E" w:rsidRDefault="00611474" w:rsidP="00611474"/>
        </w:tc>
        <w:tc>
          <w:tcPr>
            <w:tcW w:w="916" w:type="pct"/>
          </w:tcPr>
          <w:p w14:paraId="52D1DB31" w14:textId="77777777" w:rsidR="00611474" w:rsidRPr="0057256E" w:rsidRDefault="00611474" w:rsidP="00611474"/>
        </w:tc>
        <w:tc>
          <w:tcPr>
            <w:tcW w:w="3289" w:type="pct"/>
          </w:tcPr>
          <w:p w14:paraId="57D2D35F" w14:textId="77777777" w:rsidR="00611474" w:rsidRPr="0057256E" w:rsidRDefault="00611474" w:rsidP="00611474"/>
        </w:tc>
      </w:tr>
      <w:tr w:rsidR="00611474" w:rsidRPr="0057256E" w14:paraId="38461EE8" w14:textId="77777777" w:rsidTr="00611474">
        <w:trPr>
          <w:trHeight w:val="370"/>
        </w:trPr>
        <w:tc>
          <w:tcPr>
            <w:tcW w:w="795" w:type="pct"/>
          </w:tcPr>
          <w:p w14:paraId="01A64A4F" w14:textId="77777777" w:rsidR="00611474" w:rsidRPr="0057256E" w:rsidRDefault="00611474" w:rsidP="00611474"/>
        </w:tc>
        <w:tc>
          <w:tcPr>
            <w:tcW w:w="916" w:type="pct"/>
          </w:tcPr>
          <w:p w14:paraId="637D717E" w14:textId="77777777" w:rsidR="00611474" w:rsidRPr="0057256E" w:rsidRDefault="00611474" w:rsidP="00611474"/>
        </w:tc>
        <w:tc>
          <w:tcPr>
            <w:tcW w:w="3289" w:type="pct"/>
          </w:tcPr>
          <w:p w14:paraId="5E77E2D6" w14:textId="77777777" w:rsidR="00611474" w:rsidRPr="0057256E" w:rsidRDefault="00611474" w:rsidP="00611474"/>
        </w:tc>
      </w:tr>
      <w:tr w:rsidR="00611474" w:rsidRPr="0057256E" w14:paraId="733D0AEE" w14:textId="77777777" w:rsidTr="00611474">
        <w:trPr>
          <w:trHeight w:val="370"/>
        </w:trPr>
        <w:tc>
          <w:tcPr>
            <w:tcW w:w="795" w:type="pct"/>
          </w:tcPr>
          <w:p w14:paraId="751C8B16" w14:textId="77777777" w:rsidR="00611474" w:rsidRPr="0057256E" w:rsidRDefault="00611474" w:rsidP="00611474"/>
        </w:tc>
        <w:tc>
          <w:tcPr>
            <w:tcW w:w="916" w:type="pct"/>
          </w:tcPr>
          <w:p w14:paraId="6310BEE8" w14:textId="77777777" w:rsidR="00611474" w:rsidRPr="0057256E" w:rsidRDefault="00611474" w:rsidP="00611474"/>
        </w:tc>
        <w:tc>
          <w:tcPr>
            <w:tcW w:w="3289" w:type="pct"/>
          </w:tcPr>
          <w:p w14:paraId="1478A420" w14:textId="77777777" w:rsidR="00611474" w:rsidRPr="0057256E" w:rsidRDefault="00611474" w:rsidP="00611474"/>
        </w:tc>
      </w:tr>
    </w:tbl>
    <w:p w14:paraId="07D94C38" w14:textId="77777777" w:rsidR="00C8469B" w:rsidRPr="000F03F9" w:rsidRDefault="00611474" w:rsidP="00611474">
      <w:pPr>
        <w:rPr>
          <w:rFonts w:asciiTheme="majorHAnsi" w:hAnsiTheme="majorHAnsi"/>
          <w:b/>
          <w:color w:val="3B3838" w:themeColor="background2" w:themeShade="40"/>
          <w:sz w:val="36"/>
          <w:szCs w:val="24"/>
        </w:rPr>
      </w:pPr>
      <w:r w:rsidRPr="000F03F9">
        <w:rPr>
          <w:rFonts w:asciiTheme="majorHAnsi" w:hAnsiTheme="majorHAnsi"/>
          <w:b/>
          <w:color w:val="3B3838" w:themeColor="background2" w:themeShade="40"/>
          <w:sz w:val="36"/>
          <w:szCs w:val="24"/>
        </w:rPr>
        <w:t xml:space="preserve">Total </w:t>
      </w:r>
      <w:proofErr w:type="gramStart"/>
      <w:r w:rsidRPr="000F03F9">
        <w:rPr>
          <w:rFonts w:asciiTheme="majorHAnsi" w:hAnsiTheme="majorHAnsi"/>
          <w:b/>
          <w:color w:val="3B3838" w:themeColor="background2" w:themeShade="40"/>
          <w:sz w:val="36"/>
          <w:szCs w:val="24"/>
        </w:rPr>
        <w:t>Hours:_</w:t>
      </w:r>
      <w:proofErr w:type="gramEnd"/>
      <w:r w:rsidRPr="000F03F9">
        <w:rPr>
          <w:rFonts w:asciiTheme="majorHAnsi" w:hAnsiTheme="majorHAnsi"/>
          <w:b/>
          <w:color w:val="3B3838" w:themeColor="background2" w:themeShade="40"/>
          <w:sz w:val="36"/>
          <w:szCs w:val="24"/>
        </w:rPr>
        <w:t xml:space="preserve">____        Staff/Leadership </w:t>
      </w:r>
      <w:proofErr w:type="gramStart"/>
      <w:r w:rsidRPr="000F03F9">
        <w:rPr>
          <w:rFonts w:asciiTheme="majorHAnsi" w:hAnsiTheme="majorHAnsi"/>
          <w:b/>
          <w:color w:val="3B3838" w:themeColor="background2" w:themeShade="40"/>
          <w:sz w:val="36"/>
          <w:szCs w:val="24"/>
        </w:rPr>
        <w:t>Signature:_</w:t>
      </w:r>
      <w:proofErr w:type="gramEnd"/>
      <w:r w:rsidRPr="000F03F9">
        <w:rPr>
          <w:rFonts w:asciiTheme="majorHAnsi" w:hAnsiTheme="majorHAnsi"/>
          <w:b/>
          <w:color w:val="3B3838" w:themeColor="background2" w:themeShade="40"/>
          <w:sz w:val="36"/>
          <w:szCs w:val="24"/>
        </w:rPr>
        <w:t>_________________</w:t>
      </w:r>
    </w:p>
    <w:sectPr w:rsidR="00C8469B" w:rsidRPr="000F03F9" w:rsidSect="00657AD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1440" w:right="1440" w:bottom="1008" w:left="1440" w:header="720" w:footer="43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1BE4E2" w14:textId="77777777" w:rsidR="00B607B9" w:rsidRDefault="00B607B9" w:rsidP="00650259">
      <w:pPr>
        <w:spacing w:line="240" w:lineRule="auto"/>
      </w:pPr>
      <w:r>
        <w:separator/>
      </w:r>
    </w:p>
  </w:endnote>
  <w:endnote w:type="continuationSeparator" w:id="0">
    <w:p w14:paraId="19E1CF89" w14:textId="77777777" w:rsidR="00B607B9" w:rsidRDefault="00B607B9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E64B551-7594-4EA0-AD4C-425F67961F85}"/>
    <w:embedBold r:id="rId2" w:fontKey="{5A2CD0A6-B8AF-4F4E-9FB0-6E3EFA152A0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D5D43C9-D89A-4BA7-B956-C2B7A0B70F50}"/>
    <w:embedBold r:id="rId4" w:fontKey="{3389991C-E7F0-4038-A6BF-BAC23ECB36A9}"/>
    <w:embedItalic r:id="rId5" w:fontKey="{41D72B6A-CCA4-4A8B-B1C2-2F6C97E446D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46A7944-7D17-4A36-919B-12221E5EEEF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DBD585A0-DE5B-499B-BC2F-1A9B2D85CC66}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  <w:embedRegular r:id="rId8" w:fontKey="{2CF617A2-0AD6-493F-AF58-1290BCFC4E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82A63" w14:textId="77777777" w:rsidR="007C1488" w:rsidRDefault="007C14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FC0883" w14:textId="77777777" w:rsidR="007C1488" w:rsidRDefault="007C148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52F19" w14:textId="77777777" w:rsidR="007C1488" w:rsidRDefault="007C14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799A50" w14:textId="77777777" w:rsidR="00B607B9" w:rsidRDefault="00B607B9" w:rsidP="00650259">
      <w:pPr>
        <w:spacing w:line="240" w:lineRule="auto"/>
      </w:pPr>
      <w:r>
        <w:separator/>
      </w:r>
    </w:p>
  </w:footnote>
  <w:footnote w:type="continuationSeparator" w:id="0">
    <w:p w14:paraId="12F3094C" w14:textId="77777777" w:rsidR="00B607B9" w:rsidRDefault="00B607B9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97AD8D" w14:textId="77777777" w:rsidR="007C1488" w:rsidRDefault="007C14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25DA1" w14:textId="77777777" w:rsidR="007C1488" w:rsidRDefault="007C148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0D101" w14:textId="03A57DF4" w:rsidR="00C8469B" w:rsidRPr="00A67B86" w:rsidRDefault="009D2268" w:rsidP="00C8469B">
    <w:pPr>
      <w:pStyle w:val="NoSpacing"/>
      <w:jc w:val="center"/>
      <w:rPr>
        <w:rFonts w:asciiTheme="majorHAnsi" w:hAnsiTheme="majorHAnsi"/>
        <w:b/>
        <w:color w:val="000000" w:themeColor="text1"/>
        <w:sz w:val="32"/>
      </w:rPr>
    </w:pPr>
    <w:r>
      <w:rPr>
        <w:rFonts w:asciiTheme="majorHAnsi" w:hAnsiTheme="majorHAnsi"/>
        <w:b/>
        <w:noProof/>
        <w:color w:val="000000" w:themeColor="text1"/>
        <w:sz w:val="32"/>
      </w:rPr>
      <w:drawing>
        <wp:anchor distT="0" distB="0" distL="114300" distR="114300" simplePos="0" relativeHeight="251658240" behindDoc="1" locked="0" layoutInCell="1" allowOverlap="1" wp14:anchorId="7EDDADF0" wp14:editId="58A33190">
          <wp:simplePos x="0" y="0"/>
          <wp:positionH relativeFrom="leftMargin">
            <wp:posOffset>7188200</wp:posOffset>
          </wp:positionH>
          <wp:positionV relativeFrom="paragraph">
            <wp:posOffset>-1282700</wp:posOffset>
          </wp:positionV>
          <wp:extent cx="3187700" cy="3187700"/>
          <wp:effectExtent l="0" t="0" r="0" b="0"/>
          <wp:wrapNone/>
          <wp:docPr id="43508501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508501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7700" cy="318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253F" w:rsidRPr="00A67B86">
      <w:rPr>
        <w:rFonts w:asciiTheme="majorHAnsi" w:hAnsiTheme="majorHAnsi"/>
        <w:b/>
        <w:color w:val="000000" w:themeColor="text1"/>
        <w:sz w:val="32"/>
      </w:rPr>
      <w:t xml:space="preserve">Volunteer Log </w:t>
    </w:r>
  </w:p>
  <w:p w14:paraId="31FED706" w14:textId="77777777" w:rsidR="00C8469B" w:rsidRPr="00611474" w:rsidRDefault="00611474" w:rsidP="00661F07">
    <w:pPr>
      <w:pStyle w:val="NoSpacing"/>
      <w:tabs>
        <w:tab w:val="left" w:pos="5947"/>
      </w:tabs>
      <w:rPr>
        <w:rFonts w:asciiTheme="majorHAnsi" w:hAnsiTheme="majorHAnsi"/>
        <w:b/>
        <w:sz w:val="24"/>
      </w:rPr>
    </w:pPr>
    <w:r>
      <w:rPr>
        <w:rFonts w:asciiTheme="majorHAnsi" w:hAnsiTheme="majorHAnsi" w:cs="Mongolian Baiti"/>
        <w:b/>
        <w:sz w:val="24"/>
      </w:rPr>
      <w:t xml:space="preserve">      </w:t>
    </w:r>
    <w:r w:rsidR="00C8469B" w:rsidRPr="00611474">
      <w:rPr>
        <w:rFonts w:asciiTheme="majorHAnsi" w:hAnsiTheme="majorHAnsi" w:cs="Mongolian Baiti"/>
        <w:b/>
        <w:sz w:val="24"/>
      </w:rPr>
      <w:t>Student</w:t>
    </w:r>
    <w:r w:rsidR="00C8469B" w:rsidRPr="00611474">
      <w:rPr>
        <w:rFonts w:asciiTheme="majorHAnsi" w:hAnsiTheme="majorHAnsi"/>
        <w:b/>
        <w:sz w:val="24"/>
      </w:rPr>
      <w:t xml:space="preserve"> Name:</w:t>
    </w:r>
    <w:r w:rsidR="00661F07" w:rsidRPr="00611474">
      <w:rPr>
        <w:rFonts w:asciiTheme="majorHAnsi" w:hAnsiTheme="majorHAnsi"/>
        <w:b/>
        <w:sz w:val="24"/>
      </w:rPr>
      <w:tab/>
    </w:r>
  </w:p>
  <w:p w14:paraId="188BDBD8" w14:textId="77777777" w:rsidR="00C8469B" w:rsidRPr="00611474" w:rsidRDefault="00611474" w:rsidP="00C8469B">
    <w:pPr>
      <w:pStyle w:val="NoSpacing"/>
      <w:rPr>
        <w:rFonts w:asciiTheme="majorHAnsi" w:hAnsiTheme="majorHAnsi"/>
        <w:b/>
        <w:sz w:val="24"/>
      </w:rPr>
    </w:pPr>
    <w:r>
      <w:rPr>
        <w:rFonts w:asciiTheme="majorHAnsi" w:hAnsiTheme="majorHAnsi"/>
        <w:b/>
        <w:sz w:val="24"/>
      </w:rPr>
      <w:t xml:space="preserve">      </w:t>
    </w:r>
    <w:r w:rsidR="00C8469B" w:rsidRPr="00611474">
      <w:rPr>
        <w:rFonts w:asciiTheme="majorHAnsi" w:hAnsiTheme="majorHAnsi"/>
        <w:b/>
        <w:sz w:val="24"/>
      </w:rPr>
      <w:t>Organization</w:t>
    </w:r>
    <w:r w:rsidR="00DA1E69" w:rsidRPr="00611474">
      <w:rPr>
        <w:rFonts w:asciiTheme="majorHAnsi" w:hAnsiTheme="majorHAnsi"/>
        <w:b/>
        <w:sz w:val="24"/>
      </w:rPr>
      <w:t xml:space="preserve"> (must be from the approved list):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432705490">
    <w:abstractNumId w:val="11"/>
  </w:num>
  <w:num w:numId="2" w16cid:durableId="1204755842">
    <w:abstractNumId w:val="7"/>
  </w:num>
  <w:num w:numId="3" w16cid:durableId="1001472677">
    <w:abstractNumId w:val="15"/>
  </w:num>
  <w:num w:numId="4" w16cid:durableId="252667185">
    <w:abstractNumId w:val="12"/>
  </w:num>
  <w:num w:numId="5" w16cid:durableId="2044552959">
    <w:abstractNumId w:val="13"/>
  </w:num>
  <w:num w:numId="6" w16cid:durableId="189924376">
    <w:abstractNumId w:val="19"/>
  </w:num>
  <w:num w:numId="7" w16cid:durableId="605121479">
    <w:abstractNumId w:val="6"/>
  </w:num>
  <w:num w:numId="8" w16cid:durableId="846023380">
    <w:abstractNumId w:val="10"/>
  </w:num>
  <w:num w:numId="9" w16cid:durableId="1251811572">
    <w:abstractNumId w:val="17"/>
  </w:num>
  <w:num w:numId="10" w16cid:durableId="747116851">
    <w:abstractNumId w:val="1"/>
  </w:num>
  <w:num w:numId="11" w16cid:durableId="1128670476">
    <w:abstractNumId w:val="5"/>
  </w:num>
  <w:num w:numId="12" w16cid:durableId="862137452">
    <w:abstractNumId w:val="0"/>
  </w:num>
  <w:num w:numId="13" w16cid:durableId="1925531656">
    <w:abstractNumId w:val="2"/>
  </w:num>
  <w:num w:numId="14" w16cid:durableId="100730502">
    <w:abstractNumId w:val="9"/>
  </w:num>
  <w:num w:numId="15" w16cid:durableId="79914178">
    <w:abstractNumId w:val="8"/>
  </w:num>
  <w:num w:numId="16" w16cid:durableId="1344087900">
    <w:abstractNumId w:val="16"/>
  </w:num>
  <w:num w:numId="17" w16cid:durableId="2067407982">
    <w:abstractNumId w:val="3"/>
  </w:num>
  <w:num w:numId="18" w16cid:durableId="941764755">
    <w:abstractNumId w:val="21"/>
  </w:num>
  <w:num w:numId="19" w16cid:durableId="877549442">
    <w:abstractNumId w:val="18"/>
  </w:num>
  <w:num w:numId="20" w16cid:durableId="787234201">
    <w:abstractNumId w:val="14"/>
  </w:num>
  <w:num w:numId="21" w16cid:durableId="1094865323">
    <w:abstractNumId w:val="20"/>
  </w:num>
  <w:num w:numId="22" w16cid:durableId="19426468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D40"/>
    <w:rsid w:val="00003B30"/>
    <w:rsid w:val="00045CA6"/>
    <w:rsid w:val="00052382"/>
    <w:rsid w:val="0006568A"/>
    <w:rsid w:val="00076F0F"/>
    <w:rsid w:val="00084253"/>
    <w:rsid w:val="000B253F"/>
    <w:rsid w:val="000D1F49"/>
    <w:rsid w:val="000F03F9"/>
    <w:rsid w:val="000F5C88"/>
    <w:rsid w:val="00130D40"/>
    <w:rsid w:val="001727CA"/>
    <w:rsid w:val="001D0EB1"/>
    <w:rsid w:val="002B69B4"/>
    <w:rsid w:val="002B735A"/>
    <w:rsid w:val="002C56E6"/>
    <w:rsid w:val="002D3A9F"/>
    <w:rsid w:val="00354B3D"/>
    <w:rsid w:val="00361E11"/>
    <w:rsid w:val="003B4744"/>
    <w:rsid w:val="003C7805"/>
    <w:rsid w:val="003F0847"/>
    <w:rsid w:val="0040090B"/>
    <w:rsid w:val="00446538"/>
    <w:rsid w:val="0046302A"/>
    <w:rsid w:val="00487D2D"/>
    <w:rsid w:val="004C7156"/>
    <w:rsid w:val="004D5D62"/>
    <w:rsid w:val="005112D0"/>
    <w:rsid w:val="00562601"/>
    <w:rsid w:val="0057256E"/>
    <w:rsid w:val="00577E06"/>
    <w:rsid w:val="005A3BF7"/>
    <w:rsid w:val="005F2035"/>
    <w:rsid w:val="005F7990"/>
    <w:rsid w:val="00611474"/>
    <w:rsid w:val="0063739C"/>
    <w:rsid w:val="00650259"/>
    <w:rsid w:val="00657ADB"/>
    <w:rsid w:val="00661F07"/>
    <w:rsid w:val="00664EB8"/>
    <w:rsid w:val="007218C7"/>
    <w:rsid w:val="00770F25"/>
    <w:rsid w:val="007A35A8"/>
    <w:rsid w:val="007B0A85"/>
    <w:rsid w:val="007C1488"/>
    <w:rsid w:val="007C6A52"/>
    <w:rsid w:val="00806FF3"/>
    <w:rsid w:val="0082043E"/>
    <w:rsid w:val="008C238E"/>
    <w:rsid w:val="008E203A"/>
    <w:rsid w:val="00905BCD"/>
    <w:rsid w:val="0091229C"/>
    <w:rsid w:val="00921906"/>
    <w:rsid w:val="009355D0"/>
    <w:rsid w:val="00940E73"/>
    <w:rsid w:val="00964863"/>
    <w:rsid w:val="0098597D"/>
    <w:rsid w:val="00991B30"/>
    <w:rsid w:val="009D2268"/>
    <w:rsid w:val="009D406B"/>
    <w:rsid w:val="009F2638"/>
    <w:rsid w:val="009F619A"/>
    <w:rsid w:val="009F6DDE"/>
    <w:rsid w:val="00A16572"/>
    <w:rsid w:val="00A356A0"/>
    <w:rsid w:val="00A370A8"/>
    <w:rsid w:val="00A60442"/>
    <w:rsid w:val="00A67B86"/>
    <w:rsid w:val="00AC2926"/>
    <w:rsid w:val="00B04A50"/>
    <w:rsid w:val="00B160CA"/>
    <w:rsid w:val="00B607B9"/>
    <w:rsid w:val="00B80078"/>
    <w:rsid w:val="00BD4753"/>
    <w:rsid w:val="00BD5CB1"/>
    <w:rsid w:val="00BE62EE"/>
    <w:rsid w:val="00C003BA"/>
    <w:rsid w:val="00C46878"/>
    <w:rsid w:val="00C8469B"/>
    <w:rsid w:val="00CB4A51"/>
    <w:rsid w:val="00CD4532"/>
    <w:rsid w:val="00CD47B0"/>
    <w:rsid w:val="00CE6104"/>
    <w:rsid w:val="00CE7918"/>
    <w:rsid w:val="00D16163"/>
    <w:rsid w:val="00D31A17"/>
    <w:rsid w:val="00DA1E69"/>
    <w:rsid w:val="00DB3FAD"/>
    <w:rsid w:val="00DD447B"/>
    <w:rsid w:val="00DF0832"/>
    <w:rsid w:val="00E61C09"/>
    <w:rsid w:val="00E677FE"/>
    <w:rsid w:val="00E83438"/>
    <w:rsid w:val="00EB3B58"/>
    <w:rsid w:val="00EC7359"/>
    <w:rsid w:val="00EE3054"/>
    <w:rsid w:val="00EE5D35"/>
    <w:rsid w:val="00EF6893"/>
    <w:rsid w:val="00EF7610"/>
    <w:rsid w:val="00F00606"/>
    <w:rsid w:val="00F01256"/>
    <w:rsid w:val="00F23B81"/>
    <w:rsid w:val="00F5418C"/>
    <w:rsid w:val="00F549BE"/>
    <w:rsid w:val="00F8359D"/>
    <w:rsid w:val="00FC7475"/>
    <w:rsid w:val="00FE2E33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F27D2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562601"/>
    <w:pPr>
      <w:spacing w:before="120" w:after="8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62601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B69B4"/>
    <w:pPr>
      <w:tabs>
        <w:tab w:val="right" w:leader="dot" w:pos="9830"/>
      </w:tabs>
      <w:spacing w:before="0" w:after="0"/>
      <w:jc w:val="center"/>
    </w:pPr>
    <w:rPr>
      <w:rFonts w:eastAsia="Calibri" w:cstheme="minorHAnsi"/>
      <w:b/>
      <w:noProof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0D4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D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thew\AppData\Roaming\Microsoft\Templates\Volunteer%20shift%20schedul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3E1CB59-E5EF-4DD1-BDC9-9C0968D48F6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82D7B33E-1E29-4AEC-95F1-86586C7B60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CC0FA8E-3926-4717-A91D-4C762AE510D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212230C-496D-40E4-90AE-7F88D4CC9A9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shift schedule</Template>
  <TotalTime>0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2024-12-19T14:41:00Z</dcterms:created>
  <dcterms:modified xsi:type="dcterms:W3CDTF">2025-11-20T18:44:00Z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